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group style="position:absolute;margin-left:493.879883pt;margin-top:.000008pt;width:101.4pt;height:102pt;mso-position-horizontal-relative:page;mso-position-vertical-relative:page;z-index:-11176" coordorigin="9878,0" coordsize="2028,2040">
            <v:shape style="position:absolute;left:9878;top:0;width:2028;height:2040" type="#_x0000_t75" stroked="false">
              <v:imagedata r:id="rId5" o:title=""/>
            </v:shape>
            <v:shape style="position:absolute;left:10398;top:403;width:1134;height:1100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305.809601pt;margin-top:16.056309pt;width:63.2pt;height:71.2pt;mso-position-horizontal-relative:page;mso-position-vertical-relative:page;z-index:-11152" coordorigin="6116,321" coordsize="1264,1424">
            <v:group style="position:absolute;left:6116;top:321;width:1264;height:1264" coordorigin="6116,321" coordsize="1264,1264">
              <v:shape style="position:absolute;left:6116;top:321;width:1264;height:1264" coordorigin="6116,321" coordsize="1264,1264" path="m6748,321l6645,329,6548,353,6458,392,6375,443,6301,506,6238,580,6187,663,6148,753,6124,850,6116,953,6118,1005,6135,1105,6166,1199,6211,1286,6268,1364,6337,1432,6415,1490,6502,1535,6596,1566,6696,1582,6748,1584,6800,1582,6900,1566,6994,1535,7081,1490,7159,1432,7227,1364,7285,1286,7330,1199,7361,1105,7377,1005,7380,953,7377,901,7361,801,7330,707,7285,620,7227,542,7159,473,7081,416,6994,371,6900,339,6800,323,6748,321xe" filled="true" fillcolor="#f7941d" stroked="false">
                <v:path arrowok="t"/>
                <v:fill type="solid"/>
              </v:shape>
            </v:group>
            <v:group style="position:absolute;left:6215;top:434;width:1037;height:1037" coordorigin="6215,434" coordsize="1037,1037">
              <v:shape style="position:absolute;left:6215;top:434;width:1037;height:1037" coordorigin="6215,434" coordsize="1037,1037" path="m6733,434l6649,441,6569,461,6495,492,6427,534,6366,586,6315,647,6272,715,6241,789,6221,869,6215,953,6216,995,6230,1077,6255,1155,6292,1226,6339,1290,6396,1346,6460,1393,6531,1430,6608,1456,6690,1469,6733,1471,6775,1469,6857,1456,6935,1430,7006,1393,7070,1346,7126,1290,7174,1226,7210,1155,7236,1077,7249,995,7251,953,7249,910,7236,828,7210,751,7174,680,7126,615,7070,559,7006,512,6935,475,6857,450,6775,436,6733,434xe" filled="true" fillcolor="#2e3092" stroked="false">
                <v:path arrowok="t"/>
                <v:fill type="solid"/>
              </v:shape>
              <v:shape style="position:absolute;left:6378;top:443;width:740;height:1010" type="#_x0000_t75" stroked="false">
                <v:imagedata r:id="rId7" o:title=""/>
              </v:shape>
              <v:shape style="position:absolute;left:6543;top:1266;width:413;height:478" type="#_x0000_t75" stroked="false">
                <v:imagedata r:id="rId8" o:title=""/>
              </v:shape>
            </v:group>
            <w10:wrap type="none"/>
          </v:group>
        </w:pict>
      </w:r>
      <w:r>
        <w:rPr/>
        <w:pict>
          <v:group style="position:absolute;margin-left:13.7582pt;margin-top:17.776909pt;width:258.8pt;height:9.9pt;mso-position-horizontal-relative:page;mso-position-vertical-relative:page;z-index:-11128" coordorigin="275,356" coordsize="5176,198">
            <v:shape style="position:absolute;left:275;top:356;width:2842;height:196" type="#_x0000_t75" stroked="false">
              <v:imagedata r:id="rId9" o:title=""/>
            </v:shape>
            <v:group style="position:absolute;left:3133;top:547;width:2313;height:2" coordorigin="3133,547" coordsize="2313,2">
              <v:shape style="position:absolute;left:3133;top:547;width:2313;height:2" coordorigin="3133,547" coordsize="2313,0" path="m3133,547l5446,547e" filled="false" stroked="true" strokeweight=".551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.3055pt;margin-top:38.51701pt;width:268.05pt;height:11.85pt;mso-position-horizontal-relative:page;mso-position-vertical-relative:page;z-index:-11104" coordorigin="266,770" coordsize="5361,237">
            <v:group style="position:absolute;left:272;top:776;width:5166;height:2" coordorigin="272,776" coordsize="5166,2">
              <v:shape style="position:absolute;left:272;top:776;width:5166;height:2" coordorigin="272,776" coordsize="5166,0" path="m272,776l5438,776e" filled="false" stroked="true" strokeweight=".551pt" strokecolor="#231f20">
                <v:path arrowok="t"/>
              </v:shape>
              <v:shape style="position:absolute;left:275;top:810;width:5216;height:196" type="#_x0000_t75" stroked="false">
                <v:imagedata r:id="rId10" o:title=""/>
              </v:shape>
            </v:group>
            <v:group style="position:absolute;left:5507;top:1001;width:114;height:2" coordorigin="5507,1001" coordsize="114,2">
              <v:shape style="position:absolute;left:5507;top:1001;width:114;height:2" coordorigin="5507,1001" coordsize="114,0" path="m5507,1001l5621,1001e" filled="false" stroked="true" strokeweight=".551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.3055pt;margin-top:61.249008pt;width:267.850pt;height:12pt;mso-position-horizontal-relative:page;mso-position-vertical-relative:page;z-index:-11080" coordorigin="266,1225" coordsize="5357,240">
            <v:group style="position:absolute;left:272;top:1230;width:5284;height:2" coordorigin="272,1230" coordsize="5284,2">
              <v:shape style="position:absolute;left:272;top:1230;width:5284;height:2" coordorigin="272,1230" coordsize="5284,0" path="m272,1230l5555,1230e" filled="false" stroked="true" strokeweight=".551pt" strokecolor="#231f20">
                <v:path arrowok="t"/>
              </v:shape>
              <v:shape style="position:absolute;left:275;top:1264;width:3783;height:200" type="#_x0000_t75" stroked="false">
                <v:imagedata r:id="rId11" o:title=""/>
              </v:shape>
            </v:group>
            <v:group style="position:absolute;left:4075;top:1459;width:1543;height:2" coordorigin="4075,1459" coordsize="1543,2">
              <v:shape style="position:absolute;left:4075;top:1459;width:1543;height:2" coordorigin="4075,1459" coordsize="1543,0" path="m4075,1459l5617,1459e" filled="false" stroked="true" strokeweight=".551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.581pt;margin-top:84.233505pt;width:264.05pt;height:.1pt;mso-position-horizontal-relative:page;mso-position-vertical-relative:page;z-index:-11056" coordorigin="272,1685" coordsize="5281,2">
            <v:shape style="position:absolute;left:272;top:1685;width:5281;height:2" coordorigin="272,1685" coordsize="5281,0" path="m272,1685l5552,1685e" filled="false" stroked="true" strokeweight=".551pt" strokecolor="#231f20">
              <v:path arrowok="t"/>
            </v:shape>
            <w10:wrap type="none"/>
          </v:group>
        </w:pict>
      </w:r>
      <w:r>
        <w:rPr/>
        <w:pict>
          <v:group style="position:absolute;margin-left:13.7364pt;margin-top:99.698212pt;width:268.1pt;height:47.75pt;mso-position-horizontal-relative:page;mso-position-vertical-relative:page;z-index:-11032" coordorigin="275,1994" coordsize="5362,955">
            <v:shape style="position:absolute;left:277;top:1994;width:5359;height:955" type="#_x0000_t75" stroked="false">
              <v:imagedata r:id="rId12" o:title=""/>
            </v:shape>
            <v:shape style="position:absolute;left:275;top:2549;width:1094;height:148" type="#_x0000_t75" stroked="false">
              <v:imagedata r:id="rId13" o:title=""/>
            </v:shape>
            <v:group style="position:absolute;left:1479;top:2551;width:108;height:99" coordorigin="1479,2551" coordsize="108,99">
              <v:shape style="position:absolute;left:1479;top:2551;width:108;height:99" coordorigin="1479,2551" coordsize="108,99" path="m1526,2646l1479,2646,1479,2650,1526,2650,1526,2646xe" filled="true" fillcolor="#231f20" stroked="false">
                <v:path arrowok="t"/>
                <v:fill type="solid"/>
              </v:shape>
              <v:shape style="position:absolute;left:1479;top:2551;width:108;height:99" coordorigin="1479,2551" coordsize="108,99" path="m1587,2646l1539,2646,1539,2650,1587,2650,1587,2646xe" filled="true" fillcolor="#231f20" stroked="false">
                <v:path arrowok="t"/>
                <v:fill type="solid"/>
              </v:shape>
              <v:shape style="position:absolute;left:1479;top:2551;width:108;height:99" coordorigin="1479,2551" coordsize="108,99" path="m1522,2556l1484,2556,1487,2556,1491,2559,1492,2560,1494,2564,1494,2568,1494,2635,1493,2640,1489,2645,1485,2646,1522,2646,1512,2602,1572,2602,1572,2595,1512,2595,1512,2568,1512,2563,1513,2559,1515,2558,1519,2556,1522,2556xe" filled="true" fillcolor="#231f20" stroked="false">
                <v:path arrowok="t"/>
                <v:fill type="solid"/>
              </v:shape>
              <v:shape style="position:absolute;left:1479;top:2551;width:108;height:99" coordorigin="1479,2551" coordsize="108,99" path="m1572,2602l1554,2602,1554,2635,1553,2640,1549,2645,1545,2646,1582,2646,1572,2635,1572,2602xe" filled="true" fillcolor="#231f20" stroked="false">
                <v:path arrowok="t"/>
                <v:fill type="solid"/>
              </v:shape>
              <v:shape style="position:absolute;left:1479;top:2551;width:108;height:99" coordorigin="1479,2551" coordsize="108,99" path="m1582,2556l1544,2556,1548,2556,1552,2559,1553,2560,1554,2564,1554,2568,1554,2595,1572,2595,1572,2568,1572,2563,1574,2559,1575,2558,1579,2556,1582,2556xe" filled="true" fillcolor="#231f20" stroked="false">
                <v:path arrowok="t"/>
                <v:fill type="solid"/>
              </v:shape>
              <v:shape style="position:absolute;left:1479;top:2551;width:108;height:99" coordorigin="1479,2551" coordsize="108,99" path="m1526,2551l1479,2551,1479,2556,1526,2556,1526,2551xe" filled="true" fillcolor="#231f20" stroked="false">
                <v:path arrowok="t"/>
                <v:fill type="solid"/>
              </v:shape>
              <v:shape style="position:absolute;left:1479;top:2551;width:108;height:99" coordorigin="1479,2551" coordsize="108,99" path="m1587,2551l1539,2551,1539,2556,1587,2556,1587,2551xe" filled="true" fillcolor="#231f20" stroked="false">
                <v:path arrowok="t"/>
                <v:fill type="solid"/>
              </v:shape>
            </v:group>
            <v:group style="position:absolute;left:1599;top:2549;width:90;height:104" coordorigin="1599,2549" coordsize="90,104">
              <v:shape style="position:absolute;left:1599;top:2549;width:90;height:104" coordorigin="1599,2549" coordsize="90,104" path="m1665,2555l1642,2555,1646,2557,1653,2564,1654,2571,1654,2585,1637,2591,1625,2596,1611,2605,1606,2609,1600,2617,1599,2622,1599,2634,1602,2640,1610,2649,1616,2652,1627,2652,1631,2651,1638,2648,1644,2643,1649,2639,1629,2639,1625,2638,1619,2631,1617,2627,1617,2617,1654,2591,1672,2591,1672,2573,1671,2566,1668,2559,1665,2555xe" filled="true" fillcolor="#231f20" stroked="false">
                <v:path arrowok="t"/>
                <v:fill type="solid"/>
              </v:shape>
              <v:shape style="position:absolute;left:1599;top:2549;width:90;height:104" coordorigin="1599,2549" coordsize="90,104" path="m1673,2636l1654,2636,1654,2641,1655,2646,1659,2650,1662,2652,1673,2652,1681,2646,1687,2638,1676,2638,1675,2638,1673,2636,1673,2636xe" filled="true" fillcolor="#231f20" stroked="false">
                <v:path arrowok="t"/>
                <v:fill type="solid"/>
              </v:shape>
              <v:shape style="position:absolute;left:1599;top:2549;width:90;height:104" coordorigin="1599,2549" coordsize="90,104" path="m1672,2591l1654,2591,1654,2629,1645,2636,1638,2639,1649,2639,1654,2636,1673,2636,1673,2635,1672,2631,1672,2591xe" filled="true" fillcolor="#231f20" stroked="false">
                <v:path arrowok="t"/>
                <v:fill type="solid"/>
              </v:shape>
              <v:shape style="position:absolute;left:1599;top:2549;width:90;height:104" coordorigin="1599,2549" coordsize="90,104" path="m1689,2630l1684,2634,1681,2636,1679,2638,1678,2638,1687,2638,1689,2636,1689,2630xe" filled="true" fillcolor="#231f20" stroked="false">
                <v:path arrowok="t"/>
                <v:fill type="solid"/>
              </v:shape>
              <v:shape style="position:absolute;left:1599;top:2549;width:90;height:104" coordorigin="1599,2549" coordsize="90,104" path="m1648,2549l1628,2549,1619,2551,1606,2561,1603,2567,1603,2577,1604,2579,1607,2583,1610,2584,1615,2584,1617,2583,1620,2579,1621,2577,1621,2564,1622,2561,1628,2556,1631,2555,1665,2555,1655,2550,1648,2549xe" filled="true" fillcolor="#231f20" stroked="false">
                <v:path arrowok="t"/>
                <v:fill type="solid"/>
              </v:shape>
              <v:shape style="position:absolute;left:281;top:2800;width:1217;height:148" type="#_x0000_t75" stroked="false">
                <v:imagedata r:id="rId14" o:title=""/>
              </v:shape>
            </v:group>
            <v:group style="position:absolute;left:1706;top:2803;width:103;height:99" coordorigin="1706,2803" coordsize="103,99">
              <v:shape style="position:absolute;left:1706;top:2803;width:103;height:99" coordorigin="1706,2803" coordsize="103,99" path="m1794,2855l1776,2855,1776,2886,1775,2890,1759,2898,1759,2902,1808,2902,1808,2898,1804,2898,1801,2897,1797,2895,1795,2894,1794,2890,1794,2886,1794,2855xe" filled="true" fillcolor="#231f20" stroked="false">
                <v:path arrowok="t"/>
                <v:fill type="solid"/>
              </v:shape>
              <v:shape style="position:absolute;left:1706;top:2803;width:103;height:99" coordorigin="1706,2803" coordsize="103,99" path="m1747,2807l1710,2807,1713,2808,1717,2810,1718,2812,1719,2816,1719,2819,1720,2850,1720,2853,1722,2857,1724,2859,1731,2862,1736,2863,1754,2863,1765,2860,1776,2855,1794,2855,1794,2854,1749,2854,1746,2853,1741,2851,1739,2850,1738,2846,1737,2843,1737,2819,1738,2814,1740,2811,1741,2810,1744,2808,1747,2807xe" filled="true" fillcolor="#231f20" stroked="false">
                <v:path arrowok="t"/>
                <v:fill type="solid"/>
              </v:shape>
              <v:shape style="position:absolute;left:1706;top:2803;width:103;height:99" coordorigin="1706,2803" coordsize="103,99" path="m1804,2807l1765,2807,1768,2808,1771,2809,1776,2848,1769,2852,1761,2854,1794,2854,1794,2819,1794,2814,1796,2811,1797,2810,1800,2808,1804,2807xe" filled="true" fillcolor="#231f20" stroked="false">
                <v:path arrowok="t"/>
                <v:fill type="solid"/>
              </v:shape>
              <v:shape style="position:absolute;left:1706;top:2803;width:103;height:99" coordorigin="1706,2803" coordsize="103,99" path="m1752,2803l1706,2803,1706,2807,1752,2807,1752,2803xe" filled="true" fillcolor="#231f20" stroked="false">
                <v:path arrowok="t"/>
                <v:fill type="solid"/>
              </v:shape>
              <v:shape style="position:absolute;left:1706;top:2803;width:103;height:99" coordorigin="1706,2803" coordsize="103,99" path="m1808,2803l1761,2803,1761,2807,1808,2807,1808,2803xe" filled="true" fillcolor="#231f20" stroked="false">
                <v:path arrowok="t"/>
                <v:fill type="solid"/>
              </v:shape>
            </v:group>
            <v:group style="position:absolute;left:1815;top:2803;width:94;height:99" coordorigin="1815,2803" coordsize="94,99">
              <v:shape style="position:absolute;left:1815;top:2803;width:94;height:99" coordorigin="1815,2803" coordsize="94,99" path="m1871,2810l1853,2810,1853,2887,1852,2892,1848,2896,1844,2898,1837,2898,1837,2902,1890,2902,1890,2898,1883,2898,1879,2897,1875,2896,1873,2894,1871,2891,1871,2887,1871,2810xe" filled="true" fillcolor="#231f20" stroked="false">
                <v:path arrowok="t"/>
                <v:fill type="solid"/>
              </v:shape>
              <v:shape style="position:absolute;left:1815;top:2803;width:94;height:99" coordorigin="1815,2803" coordsize="94,99" path="m1904,2803l1819,2803,1815,2830,1820,2830,1821,2824,1823,2820,1827,2814,1829,2812,1834,2811,1838,2810,1905,2810,1904,2803xe" filled="true" fillcolor="#231f20" stroked="false">
                <v:path arrowok="t"/>
                <v:fill type="solid"/>
              </v:shape>
              <v:shape style="position:absolute;left:1815;top:2803;width:94;height:99" coordorigin="1815,2803" coordsize="94,99" path="m1905,2810l1886,2810,1890,2811,1895,2813,1897,2815,1901,2820,1903,2825,1904,2830,1909,2830,1905,2810xe" filled="true" fillcolor="#231f20" stroked="false">
                <v:path arrowok="t"/>
                <v:fill type="solid"/>
              </v:shape>
            </v:group>
            <v:group style="position:absolute;left:1915;top:2801;width:95;height:105" coordorigin="1915,2801" coordsize="95,105">
              <v:shape style="position:absolute;left:1915;top:2801;width:95;height:105" coordorigin="1915,2801" coordsize="95,105" path="m1978,2801l1955,2801,1947,2803,1932,2811,1926,2818,1917,2836,1915,2845,1915,2866,1919,2877,1935,2899,1947,2905,1971,2905,1979,2902,1988,2897,1957,2897,1949,2892,1938,2871,1935,2860,1935,2836,1936,2828,1941,2817,1944,2813,1952,2809,1956,2807,1991,2807,1990,2806,1978,2801xe" filled="true" fillcolor="#231f20" stroked="false">
                <v:path arrowok="t"/>
                <v:fill type="solid"/>
              </v:shape>
              <v:shape style="position:absolute;left:1915;top:2801;width:95;height:105" coordorigin="1915,2801" coordsize="95,105" path="m1991,2807l1967,2807,1974,2811,1980,2820,1988,2837,1990,2859,1990,2873,1988,2883,1979,2894,1973,2897,1988,2897,1994,2893,1999,2886,2008,2868,2010,2860,2010,2838,2006,2827,1991,2807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3.8173pt;margin-top:152.619308pt;width:267.2pt;height:32.8pt;mso-position-horizontal-relative:page;mso-position-vertical-relative:page;z-index:-11008" coordorigin="276,3052" coordsize="5344,656">
            <v:shape style="position:absolute;left:276;top:3052;width:953;height:149" type="#_x0000_t75" stroked="false">
              <v:imagedata r:id="rId15" o:title=""/>
            </v:shape>
            <v:group style="position:absolute;left:1335;top:3055;width:108;height:99" coordorigin="1335,3055" coordsize="108,99">
              <v:shape style="position:absolute;left:1335;top:3055;width:108;height:99" coordorigin="1335,3055" coordsize="108,99" path="m1378,3059l1340,3059,1344,3060,1347,3062,1348,3064,1350,3066,1350,3069,1350,3140,1349,3144,1346,3149,1342,3150,1335,3150,1335,3154,1381,3154,1381,3150,1375,3150,1372,3148,1369,3144,1368,3140,1368,3134,1377,3123,1368,3123,1370,3063,1375,3060,1378,3059xe" filled="true" fillcolor="#231f20" stroked="false">
                <v:path arrowok="t"/>
                <v:fill type="solid"/>
              </v:shape>
              <v:shape style="position:absolute;left:1335;top:3055;width:108;height:99" coordorigin="1335,3055" coordsize="108,99" path="m1443,3150l1395,3150,1395,3154,1443,3154,1443,3150xe" filled="true" fillcolor="#231f20" stroked="false">
                <v:path arrowok="t"/>
                <v:fill type="solid"/>
              </v:shape>
              <v:shape style="position:absolute;left:1335;top:3055;width:108;height:99" coordorigin="1335,3055" coordsize="108,99" path="m1428,3084l1410,3084,1410,3140,1409,3144,1405,3149,1401,3150,1438,3150,1428,3140,1428,3084xe" filled="true" fillcolor="#231f20" stroked="false">
                <v:path arrowok="t"/>
                <v:fill type="solid"/>
              </v:shape>
              <v:shape style="position:absolute;left:1335;top:3055;width:108;height:99" coordorigin="1335,3055" coordsize="108,99" path="m1443,3055l1397,3055,1397,3059,1402,3060,1405,3061,1409,3065,1410,3069,1410,3074,1368,3123,1377,3123,1410,3084,1428,3084,1428,3069,1438,3059,1443,3059,1443,3055xe" filled="true" fillcolor="#231f20" stroked="false">
                <v:path arrowok="t"/>
                <v:fill type="solid"/>
              </v:shape>
              <v:shape style="position:absolute;left:1335;top:3055;width:108;height:99" coordorigin="1335,3055" coordsize="108,99" path="m1383,3055l1335,3055,1335,3059,1383,3059,1383,3055xe" filled="true" fillcolor="#231f20" stroked="false">
                <v:path arrowok="t"/>
                <v:fill type="solid"/>
              </v:shape>
            </v:group>
            <v:group style="position:absolute;left:1450;top:3052;width:78;height:105" coordorigin="1450,3052" coordsize="78,105">
              <v:shape style="position:absolute;left:1450;top:3052;width:78;height:105" coordorigin="1450,3052" coordsize="78,105" path="m1453,3135l1483,3157,1503,3157,1512,3154,1517,3149,1476,3149,1465,3144,1453,3135xe" filled="true" fillcolor="#231f20" stroked="false">
                <v:path arrowok="t"/>
                <v:fill type="solid"/>
              </v:shape>
              <v:shape style="position:absolute;left:1450;top:3052;width:78;height:105" coordorigin="1450,3052" coordsize="78,105" path="m1514,3059l1492,3059,1496,3061,1503,3068,1504,3072,1504,3082,1502,3087,1495,3096,1488,3098,1480,3098,1480,3104,1498,3105,1507,3113,1507,3133,1505,3139,1498,3147,1493,3149,1517,3149,1524,3142,1528,3136,1528,3128,1520,3110,1498,3101,1515,3096,1523,3088,1523,3069,1520,3063,1514,3059xe" filled="true" fillcolor="#231f20" stroked="false">
                <v:path arrowok="t"/>
                <v:fill type="solid"/>
              </v:shape>
              <v:shape style="position:absolute;left:1450;top:3052;width:78;height:105" coordorigin="1450,3052" coordsize="78,105" path="m1461,3055l1457,3055,1457,3086,1461,3086,1465,3068,1473,3059,1514,3059,1511,3057,1464,3057,1463,3057,1461,3055xe" filled="true" fillcolor="#231f20" stroked="false">
                <v:path arrowok="t"/>
                <v:fill type="solid"/>
              </v:shape>
              <v:shape style="position:absolute;left:1450;top:3052;width:78;height:105" coordorigin="1450,3052" coordsize="78,105" path="m1500,3052l1486,3052,1480,3053,1469,3057,1467,3057,1511,3057,1508,3055,1500,3052xe" filled="true" fillcolor="#231f20" stroked="false">
                <v:path arrowok="t"/>
                <v:fill type="solid"/>
              </v:shape>
              <v:shape style="position:absolute;left:278;top:3052;width:5342;height:655" type="#_x0000_t75" stroked="false">
                <v:imagedata r:id="rId16" o:title=""/>
              </v:shape>
            </v:group>
            <v:group style="position:absolute;left:2886;top:3052;width:83;height:105" coordorigin="2886,3052" coordsize="83,105">
              <v:shape style="position:absolute;left:2886;top:3052;width:83;height:105" coordorigin="2886,3052" coordsize="83,105" path="m2943,3052l2920,3052,2909,3057,2900,3067,2890,3084,2886,3105,2886,3121,2891,3133,2907,3152,2917,3157,2937,3157,2946,3153,2961,3140,2926,3140,2918,3135,2907,3118,2904,3107,2904,3084,2907,3075,2917,3062,2923,3060,2957,3060,2951,3055,2943,3052xe" filled="true" fillcolor="#231f20" stroked="false">
                <v:path arrowok="t"/>
                <v:fill type="solid"/>
              </v:shape>
              <v:shape style="position:absolute;left:2886;top:3052;width:83;height:105" coordorigin="2886,3052" coordsize="83,105" path="m2966,3115l2962,3123,2959,3129,2955,3133,2949,3138,2943,3140,2961,3140,2961,3139,2967,3129,2969,3116,2966,3115xe" filled="true" fillcolor="#231f20" stroked="false">
                <v:path arrowok="t"/>
                <v:fill type="solid"/>
              </v:shape>
              <v:shape style="position:absolute;left:2886;top:3052;width:83;height:105" coordorigin="2886,3052" coordsize="83,105" path="m2957,3060l2934,3060,2938,3061,2940,3063,2943,3065,2944,3068,2945,3077,2946,3080,2947,3081,2949,3084,2952,3085,2960,3085,2962,3084,2966,3081,2966,3079,2966,3071,2963,3065,2957,3060xe" filled="true" fillcolor="#231f20" stroked="false">
                <v:path arrowok="t"/>
                <v:fill type="solid"/>
              </v:shape>
            </v:group>
            <v:group style="position:absolute;left:2975;top:3052;width:104;height:149" coordorigin="2975,3052" coordsize="104,149">
              <v:shape style="position:absolute;left:2975;top:3052;width:104;height:149" coordorigin="2975,3052" coordsize="104,149" path="m2975,3197l2975,3201,3026,3201,3026,3197,2981,3197,2975,3197xe" filled="true" fillcolor="#231f20" stroked="false">
                <v:path arrowok="t"/>
                <v:fill type="solid"/>
              </v:shape>
              <v:shape style="position:absolute;left:2975;top:3052;width:104;height:149" coordorigin="2975,3052" coordsize="104,149" path="m3010,3067l2985,3067,2987,3068,2990,3069,2990,3071,2992,3074,2992,3076,2992,3185,2991,3189,2981,3197,3026,3197,3021,3197,3017,3196,3013,3194,3012,3193,3010,3189,3010,3185,3010,3148,3021,3148,3014,3142,3012,3139,3011,3135,3010,3132,3010,3127,3010,3082,3016,3076,3010,3076,3010,3067xe" filled="true" fillcolor="#231f20" stroked="false">
                <v:path arrowok="t"/>
                <v:fill type="solid"/>
              </v:shape>
              <v:shape style="position:absolute;left:2975;top:3052;width:104;height:149" coordorigin="2975,3052" coordsize="104,149" path="m3021,3148l3010,3148,3013,3151,3017,3153,3019,3154,3023,3156,3028,3157,3045,3157,3055,3152,3057,3150,3027,3150,3022,3149,3021,3148xe" filled="true" fillcolor="#231f20" stroked="false">
                <v:path arrowok="t"/>
                <v:fill type="solid"/>
              </v:shape>
              <v:shape style="position:absolute;left:2975;top:3052;width:104;height:149" coordorigin="2975,3052" coordsize="104,149" path="m3069,3068l3039,3068,3044,3071,3049,3076,3056,3085,3059,3096,3059,3124,3056,3135,3046,3147,3040,3150,3057,3150,3066,3140,3075,3122,3078,3101,3078,3086,3074,3074,3069,3068xe" filled="true" fillcolor="#231f20" stroked="false">
                <v:path arrowok="t"/>
                <v:fill type="solid"/>
              </v:shape>
              <v:shape style="position:absolute;left:2975;top:3052;width:104;height:149" coordorigin="2975,3052" coordsize="104,149" path="m3051,3052l3035,3052,3030,3054,3020,3061,3015,3067,3010,3076,3016,3076,3020,3072,3026,3069,3029,3068,3069,3068,3059,3056,3051,3052xe" filled="true" fillcolor="#231f20" stroked="false">
                <v:path arrowok="t"/>
                <v:fill type="solid"/>
              </v:shape>
              <v:shape style="position:absolute;left:2975;top:3052;width:104;height:149" coordorigin="2975,3052" coordsize="104,149" path="m3010,3053l3006,3053,2975,3065,2977,3069,2979,3068,2981,3067,3010,3067,3010,3053xe" filled="true" fillcolor="#231f20" stroked="false">
                <v:path arrowok="t"/>
                <v:fill type="solid"/>
              </v:shape>
            </v:group>
            <v:group style="position:absolute;left:3095;top:3052;width:84;height:105" coordorigin="3095,3052" coordsize="84,105">
              <v:shape style="position:absolute;left:3095;top:3052;width:84;height:105" coordorigin="3095,3052" coordsize="84,105" path="m3151,3052l3127,3052,3116,3057,3107,3067,3098,3084,3095,3106,3095,3121,3099,3134,3116,3152,3126,3157,3149,3157,3158,3153,3170,3139,3136,3139,3128,3135,3114,3118,3110,3107,3110,3092,3178,3092,3178,3086,3110,3086,3111,3078,3114,3072,3123,3062,3128,3060,3164,3060,3160,3056,3151,3052xe" filled="true" fillcolor="#231f20" stroked="false">
                <v:path arrowok="t"/>
                <v:fill type="solid"/>
              </v:shape>
              <v:shape style="position:absolute;left:3095;top:3052;width:84;height:105" coordorigin="3095,3052" coordsize="84,105" path="m3175,3116l3172,3124,3168,3130,3158,3137,3152,3139,3170,3139,3172,3137,3177,3128,3178,3118,3175,3116xe" filled="true" fillcolor="#231f20" stroked="false">
                <v:path arrowok="t"/>
                <v:fill type="solid"/>
              </v:shape>
              <v:shape style="position:absolute;left:3095;top:3052;width:84;height:105" coordorigin="3095,3052" coordsize="84,105" path="m3164,3060l3138,3060,3142,3061,3149,3066,3152,3069,3155,3075,3155,3080,3156,3086,3178,3086,3178,3080,3175,3071,3164,3060xe" filled="true" fillcolor="#231f20" stroked="false">
                <v:path arrowok="t"/>
                <v:fill type="solid"/>
              </v:shape>
            </v:group>
            <v:group style="position:absolute;left:3186;top:3055;width:105;height:126" coordorigin="3186,3055" coordsize="105,126">
              <v:shape style="position:absolute;left:3186;top:3055;width:105;height:126" coordorigin="3186,3055" coordsize="105,126" path="m3290,3055l3204,3055,3204,3059,3215,3060,3220,3066,3211,3130,3186,3150,3186,3181,3190,3181,3191,3174,3193,3169,3199,3160,3202,3157,3211,3154,3217,3154,3290,3154,3290,3150,3284,3150,3280,3148,3279,3147,3245,3147,3209,3146,3217,3132,3223,3114,3226,3093,3227,3071,3227,3062,3279,3062,3279,3062,3282,3060,3286,3059,3290,3059,3290,3055xe" filled="true" fillcolor="#231f20" stroked="false">
                <v:path arrowok="t"/>
                <v:fill type="solid"/>
              </v:shape>
              <v:shape style="position:absolute;left:3186;top:3055;width:105;height:126" coordorigin="3186,3055" coordsize="105,126" path="m3290,3154l3260,3154,3266,3155,3276,3158,3279,3161,3285,3170,3286,3175,3286,3181,3290,3181,3290,3154xe" filled="true" fillcolor="#231f20" stroked="false">
                <v:path arrowok="t"/>
                <v:fill type="solid"/>
              </v:shape>
              <v:shape style="position:absolute;left:3186;top:3055;width:105;height:126" coordorigin="3186,3055" coordsize="105,126" path="m3279,3062l3258,3062,3258,3140,3257,3144,3255,3146,3251,3147,3279,3147,3276,3144,3276,3138,3276,3071,3276,3066,3278,3063,3279,3062xe" filled="true" fillcolor="#231f20" stroked="false">
                <v:path arrowok="t"/>
                <v:fill type="solid"/>
              </v:shape>
            </v:group>
            <v:group style="position:absolute;left:3303;top:3052;width:83;height:105" coordorigin="3303,3052" coordsize="83,105">
              <v:shape style="position:absolute;left:3303;top:3052;width:83;height:105" coordorigin="3303,3052" coordsize="83,105" path="m3359,3052l3337,3052,3326,3057,3317,3067,3306,3084,3303,3105,3303,3121,3307,3133,3324,3152,3333,3157,3354,3157,3362,3153,3377,3140,3342,3140,3335,3135,3323,3118,3320,3107,3320,3084,3323,3075,3333,3062,3339,3060,3373,3060,3367,3055,3359,3052xe" filled="true" fillcolor="#231f20" stroked="false">
                <v:path arrowok="t"/>
                <v:fill type="solid"/>
              </v:shape>
              <v:shape style="position:absolute;left:3303;top:3052;width:83;height:105" coordorigin="3303,3052" coordsize="83,105" path="m3383,3115l3379,3123,3375,3129,3371,3133,3366,3138,3359,3140,3377,3140,3378,3139,3383,3129,3386,3116,3383,3115xe" filled="true" fillcolor="#231f20" stroked="false">
                <v:path arrowok="t"/>
                <v:fill type="solid"/>
              </v:shape>
              <v:shape style="position:absolute;left:3303;top:3052;width:83;height:105" coordorigin="3303,3052" coordsize="83,105" path="m3373,3060l3351,3060,3354,3061,3357,3063,3359,3065,3361,3068,3361,3077,3362,3080,3363,3081,3366,3084,3369,3085,3376,3085,3379,3084,3382,3081,3383,3079,3383,3071,3380,3065,3373,3060xe" filled="true" fillcolor="#231f20" stroked="false">
                <v:path arrowok="t"/>
                <v:fill type="solid"/>
              </v:shape>
            </v:group>
            <v:group style="position:absolute;left:3393;top:3055;width:94;height:99" coordorigin="3393,3055" coordsize="94,99">
              <v:shape style="position:absolute;left:3393;top:3055;width:94;height:99" coordorigin="3393,3055" coordsize="94,99" path="m3448,3062l3431,3062,3431,3139,3430,3144,3426,3148,3421,3150,3414,3150,3414,3154,3468,3154,3468,3150,3461,3150,3456,3149,3452,3148,3451,3146,3449,3143,3449,3139,3448,3062xe" filled="true" fillcolor="#231f20" stroked="false">
                <v:path arrowok="t"/>
                <v:fill type="solid"/>
              </v:shape>
              <v:shape style="position:absolute;left:3393;top:3055;width:94;height:99" coordorigin="3393,3055" coordsize="94,99" path="m3482,3055l3397,3055,3393,3082,3398,3082,3399,3076,3401,3072,3405,3066,3407,3064,3412,3063,3416,3062,3483,3062,3482,3055xe" filled="true" fillcolor="#231f20" stroked="false">
                <v:path arrowok="t"/>
                <v:fill type="solid"/>
              </v:shape>
              <v:shape style="position:absolute;left:3393;top:3055;width:94;height:99" coordorigin="3393,3055" coordsize="94,99" path="m3483,3062l3463,3062,3468,3063,3473,3065,3475,3067,3479,3072,3481,3077,3481,3082,3486,3082,3483,3062xe" filled="true" fillcolor="#231f20" stroked="false">
                <v:path arrowok="t"/>
                <v:fill type="solid"/>
              </v:shape>
            </v:group>
            <v:group style="position:absolute;left:3493;top:3055;width:91;height:99" coordorigin="3493,3055" coordsize="91,99">
              <v:shape style="position:absolute;left:3493;top:3055;width:91;height:99" coordorigin="3493,3055" coordsize="91,99" path="m3547,3055l3493,3055,3493,3059,3498,3059,3501,3060,3507,3139,3507,3144,3503,3149,3499,3150,3493,3150,3493,3154,3555,3154,3565,3151,3573,3147,3533,3147,3529,3146,3525,3145,3525,3107,3542,3106,3576,3106,3575,3105,3557,3102,3567,3099,3541,3099,3525,3099,3525,3062,3570,3062,3569,3061,3565,3059,3554,3056,3547,3055xe" filled="true" fillcolor="#231f20" stroked="false">
                <v:path arrowok="t"/>
                <v:fill type="solid"/>
              </v:shape>
              <v:shape style="position:absolute;left:3493;top:3055;width:91;height:99" coordorigin="3493,3055" coordsize="91,99" path="m3576,3106l3542,3106,3550,3108,3560,3115,3563,3120,3563,3133,3561,3137,3553,3145,3546,3147,3573,3147,3580,3143,3584,3136,3584,3114,3576,3106xe" filled="true" fillcolor="#231f20" stroked="false">
                <v:path arrowok="t"/>
                <v:fill type="solid"/>
              </v:shape>
              <v:shape style="position:absolute;left:3493;top:3055;width:91;height:99" coordorigin="3493,3055" coordsize="91,99" path="m3570,3062l3540,3062,3548,3064,3556,3069,3559,3074,3559,3085,3556,3090,3548,3098,3541,3099,3567,3099,3571,3098,3578,3091,3578,3074,3576,3069,3570,3062xe" filled="true" fillcolor="#231f20" stroked="false">
                <v:path arrowok="t"/>
                <v:fill type="solid"/>
              </v:shape>
              <v:shape style="position:absolute;left:3690;top:3052;width:756;height:138" type="#_x0000_t75" stroked="false">
                <v:imagedata r:id="rId17" o:title=""/>
              </v:shape>
              <v:shape style="position:absolute;left:4559;top:3052;width:1061;height:149" type="#_x0000_t75" stroked="false">
                <v:imagedata r:id="rId18" o:title=""/>
              </v:shape>
            </v:group>
            <w10:wrap type="none"/>
          </v:group>
        </w:pict>
      </w:r>
      <w:r>
        <w:rPr/>
        <w:pict>
          <v:group style="position:absolute;margin-left:125.876999pt;margin-top:201.245911pt;width:43.05pt;height:7.45pt;mso-position-horizontal-relative:page;mso-position-vertical-relative:page;z-index:-10984" coordorigin="2518,4025" coordsize="861,149">
            <v:group style="position:absolute;left:2518;top:4025;width:158;height:149" coordorigin="2518,4025" coordsize="158,149">
              <v:shape style="position:absolute;left:2518;top:4025;width:158;height:149" coordorigin="2518,4025" coordsize="158,149" path="m2563,4139l2555,4139,2552,4140,2549,4143,2546,4146,2544,4149,2545,4159,2546,4163,2554,4172,2560,4174,2575,4174,2581,4172,2592,4166,2594,4162,2575,4162,2572,4159,2571,4147,2569,4144,2566,4140,2563,4139xe" filled="true" fillcolor="#231f20" stroked="false">
                <v:path arrowok="t"/>
                <v:fill type="solid"/>
              </v:shape>
              <v:shape style="position:absolute;left:2518;top:4025;width:158;height:149" coordorigin="2518,4025" coordsize="158,149" path="m2590,4025l2518,4025,2518,4029,2524,4029,2528,4031,2535,4035,2539,4041,2543,4049,2595,4143,2589,4157,2584,4162,2594,4162,2598,4157,2623,4108,2613,4108,2575,4039,2575,4036,2575,4031,2579,4029,2590,4029,2590,4025xe" filled="true" fillcolor="#231f20" stroked="false">
                <v:path arrowok="t"/>
                <v:fill type="solid"/>
              </v:shape>
              <v:shape style="position:absolute;left:2518;top:4025;width:158;height:149" coordorigin="2518,4025" coordsize="158,149" path="m2675,4025l2626,4025,2626,4029,2635,4029,2641,4030,2646,4033,2647,4035,2647,4041,2645,4046,2613,4108,2623,4108,2655,4044,2675,4029,2675,4025xe" filled="true" fillcolor="#231f20" stroked="false">
                <v:path arrowok="t"/>
                <v:fill type="solid"/>
              </v:shape>
            </v:group>
            <v:group style="position:absolute;left:2681;top:4025;width:200;height:146" coordorigin="2681,4025" coordsize="200,146">
              <v:shape style="position:absolute;left:2681;top:4025;width:200;height:146" coordorigin="2681,4025" coordsize="200,146" path="m2681,4166l2681,4170,2731,4170,2731,4167,2686,4167,2681,4166xe" filled="true" fillcolor="#231f20" stroked="false">
                <v:path arrowok="t"/>
                <v:fill type="solid"/>
              </v:shape>
              <v:shape style="position:absolute;left:2681;top:4025;width:200;height:146" coordorigin="2681,4025" coordsize="200,146" path="m2747,4039l2710,4039,2767,4170,2769,4170,2790,4121,2782,4121,2747,4039xe" filled="true" fillcolor="#231f20" stroked="false">
                <v:path arrowok="t"/>
                <v:fill type="solid"/>
              </v:shape>
              <v:shape style="position:absolute;left:2681;top:4025;width:200;height:146" coordorigin="2681,4025" coordsize="200,146" path="m2880,4166l2804,4166,2804,4170,2880,4170,2880,4166xe" filled="true" fillcolor="#231f20" stroked="false">
                <v:path arrowok="t"/>
                <v:fill type="solid"/>
              </v:shape>
              <v:shape style="position:absolute;left:2681;top:4025;width:200;height:146" coordorigin="2681,4025" coordsize="200,146" path="m2741,4025l2681,4025,2681,4029,2690,4029,2693,4030,2698,4032,2700,4034,2701,4038,2702,4042,2702,4148,2686,4167,2731,4167,2724,4166,2720,4165,2710,4039,2747,4039,2741,4025xe" filled="true" fillcolor="#231f20" stroked="false">
                <v:path arrowok="t"/>
                <v:fill type="solid"/>
              </v:shape>
              <v:shape style="position:absolute;left:2681;top:4025;width:200;height:146" coordorigin="2681,4025" coordsize="200,146" path="m2860,4038l2825,4038,2825,4154,2824,4157,2824,4159,2823,4161,2821,4163,2819,4164,2817,4166,2813,4166,2872,4166,2868,4166,2866,4164,2860,4042,2860,4039,2860,4038xe" filled="true" fillcolor="#231f20" stroked="false">
                <v:path arrowok="t"/>
                <v:fill type="solid"/>
              </v:shape>
              <v:shape style="position:absolute;left:2681;top:4025;width:200;height:146" coordorigin="2681,4025" coordsize="200,146" path="m2880,4025l2821,4025,2782,4121,2790,4121,2825,4038,2860,4038,2862,4034,2864,4032,2865,4031,2868,4030,2871,4029,2880,4029,2880,4025xe" filled="true" fillcolor="#231f20" stroked="false">
                <v:path arrowok="t"/>
                <v:fill type="solid"/>
              </v:shape>
            </v:group>
            <v:group style="position:absolute;left:2892;top:4025;width:133;height:146" coordorigin="2892,4025" coordsize="133,146">
              <v:shape style="position:absolute;left:2892;top:4025;width:133;height:146" coordorigin="2892,4025" coordsize="133,146" path="m3014,4025l2892,4025,2892,4029,2901,4029,2905,4030,2912,4154,2912,4157,2911,4160,2910,4161,2909,4163,2907,4164,2904,4166,2901,4166,2892,4166,2892,4170,3018,4170,3019,4162,2957,4162,2954,4162,2950,4160,2949,4158,2948,4154,2947,4150,2947,4101,2982,4101,2982,4093,2947,4093,2947,4033,3014,4033,3014,4025xe" filled="true" fillcolor="#231f20" stroked="false">
                <v:path arrowok="t"/>
                <v:fill type="solid"/>
              </v:shape>
              <v:shape style="position:absolute;left:2892;top:4025;width:133;height:146" coordorigin="2892,4025" coordsize="133,146" path="m3024,4124l3020,4124,3017,4137,3011,4147,2994,4159,2983,4162,3019,4162,3024,4124xe" filled="true" fillcolor="#231f20" stroked="false">
                <v:path arrowok="t"/>
                <v:fill type="solid"/>
              </v:shape>
              <v:shape style="position:absolute;left:2892;top:4025;width:133;height:146" coordorigin="2892,4025" coordsize="133,146" path="m2982,4101l2954,4101,2960,4101,2967,4105,2970,4109,2976,4119,2977,4126,2978,4134,2982,4134,2982,4101xe" filled="true" fillcolor="#231f20" stroked="false">
                <v:path arrowok="t"/>
                <v:fill type="solid"/>
              </v:shape>
              <v:shape style="position:absolute;left:2892;top:4025;width:133;height:146" coordorigin="2892,4025" coordsize="133,146" path="m2982,4058l2978,4058,2977,4069,2974,4078,2966,4090,2959,4093,2982,4093,2982,4058xe" filled="true" fillcolor="#231f20" stroked="false">
                <v:path arrowok="t"/>
                <v:fill type="solid"/>
              </v:shape>
              <v:shape style="position:absolute;left:2892;top:4025;width:133;height:146" coordorigin="2892,4025" coordsize="133,146" path="m3014,4033l2973,4033,2981,4034,2985,4035,3010,4068,3014,4068,3014,4033xe" filled="true" fillcolor="#231f20" stroked="false">
                <v:path arrowok="t"/>
                <v:fill type="solid"/>
              </v:shape>
            </v:group>
            <v:group style="position:absolute;left:3042;top:4025;width:131;height:146" coordorigin="3042,4025" coordsize="131,146">
              <v:shape style="position:absolute;left:3042;top:4025;width:131;height:146" coordorigin="3042,4025" coordsize="131,146" path="m3145,4166l3069,4166,3069,4170,3145,4170,3145,4166xe" filled="true" fillcolor="#231f20" stroked="false">
                <v:path arrowok="t"/>
                <v:fill type="solid"/>
              </v:shape>
              <v:shape style="position:absolute;left:3042;top:4025;width:131;height:146" coordorigin="3042,4025" coordsize="131,146" path="m3125,4033l3090,4033,3090,4153,3089,4157,3087,4161,3086,4163,3084,4164,3082,4166,3078,4166,3136,4166,3133,4166,3128,4163,3127,4161,3125,4158,3125,4153,3125,4033xe" filled="true" fillcolor="#231f20" stroked="false">
                <v:path arrowok="t"/>
                <v:fill type="solid"/>
              </v:shape>
              <v:shape style="position:absolute;left:3042;top:4025;width:131;height:146" coordorigin="3042,4025" coordsize="131,146" path="m3173,4025l3042,4025,3042,4064,3046,4064,3048,4054,3052,4045,3058,4040,3062,4035,3069,4033,3173,4033,3173,4025xe" filled="true" fillcolor="#231f20" stroked="false">
                <v:path arrowok="t"/>
                <v:fill type="solid"/>
              </v:shape>
              <v:shape style="position:absolute;left:3042;top:4025;width:131;height:146" coordorigin="3042,4025" coordsize="131,146" path="m3173,4033l3142,4033,3147,4034,3150,4035,3169,4064,3173,4064,3173,4033xe" filled="true" fillcolor="#231f20" stroked="false">
                <v:path arrowok="t"/>
                <v:fill type="solid"/>
              </v:shape>
            </v:group>
            <v:group style="position:absolute;left:3181;top:4025;width:135;height:146" coordorigin="3181,4025" coordsize="135,146">
              <v:shape style="position:absolute;left:3181;top:4025;width:135;height:146" coordorigin="3181,4025" coordsize="135,146" path="m3257,4025l3182,4025,3182,4029,3191,4029,3197,4030,3201,4035,3202,4041,3202,4156,3201,4161,3196,4165,3190,4166,3181,4166,3181,4170,3273,4170,3283,4169,3298,4163,3246,4163,3242,4162,3240,4159,3238,4156,3237,4151,3237,4100,3299,4100,3297,4099,3280,4093,3257,4091,3237,4091,3237,4041,3257,4029,3257,4025xe" filled="true" fillcolor="#231f20" stroked="false">
                <v:path arrowok="t"/>
                <v:fill type="solid"/>
              </v:shape>
              <v:shape style="position:absolute;left:3181;top:4025;width:135;height:146" coordorigin="3181,4025" coordsize="135,146" path="m3299,4100l3246,4100,3253,4101,3262,4104,3267,4108,3274,4119,3276,4125,3276,4142,3274,4149,3266,4160,3259,4163,3298,4163,3298,4163,3304,4159,3313,4147,3316,4139,3316,4119,3311,4109,3299,4100xe" filled="true" fillcolor="#231f20" stroked="false">
                <v:path arrowok="t"/>
                <v:fill type="solid"/>
              </v:shape>
            </v:group>
            <v:group style="position:absolute;left:3343;top:4067;width:36;height:106" coordorigin="3343,4067" coordsize="36,106">
              <v:shape style="position:absolute;left:3343;top:4067;width:36;height:106" coordorigin="3343,4067" coordsize="36,106" path="m3366,4067l3356,4067,3351,4069,3345,4076,3343,4080,3343,4090,3345,4094,3351,4101,3356,4103,3366,4103,3370,4101,3377,4094,3378,4090,3378,4080,3377,4076,3370,4069,3366,4067xe" filled="true" fillcolor="#231f20" stroked="false">
                <v:path arrowok="t"/>
                <v:fill type="solid"/>
              </v:shape>
              <v:shape style="position:absolute;left:3343;top:4067;width:36;height:106" coordorigin="3343,4067" coordsize="36,106" path="m3365,4137l3356,4137,3351,4139,3344,4146,3343,4150,3343,4160,3344,4164,3351,4171,3356,4173,3365,4173,3370,4171,3377,4164,3378,4160,3378,4150,3377,4146,3370,4139,3365,4137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4.96pt;margin-top:213.402313pt;width:6.25pt;height:7.6pt;mso-position-horizontal-relative:page;mso-position-vertical-relative:page;z-index:-10960" coordorigin="299,4268" coordsize="125,152">
            <v:group style="position:absolute;left:299;top:4268;width:58;height:149" coordorigin="299,4268" coordsize="58,149">
              <v:shape style="position:absolute;left:299;top:4268;width:58;height:149" coordorigin="299,4268" coordsize="58,149" path="m338,4285l314,4285,315,4286,318,4288,319,4290,319,4292,320,4295,320,4302,320,4400,302,4413,302,4417,357,4417,357,4413,350,4412,346,4412,341,4410,340,4408,339,4404,338,4400,338,4285xe" filled="true" fillcolor="#231f20" stroked="false">
                <v:path arrowok="t"/>
                <v:fill type="solid"/>
              </v:shape>
              <v:shape style="position:absolute;left:299;top:4268;width:58;height:149" coordorigin="299,4268" coordsize="58,149" path="m338,4268l335,4268,299,4285,301,4289,306,4286,309,4285,338,4285,338,4268xe" filled="true" fillcolor="#231f20" stroked="false">
                <v:path arrowok="t"/>
                <v:fill type="solid"/>
              </v:shape>
            </v:group>
            <v:group style="position:absolute;left:400;top:4396;width:24;height:24" coordorigin="400,4396" coordsize="24,24">
              <v:shape style="position:absolute;left:400;top:4396;width:24;height:24" coordorigin="400,4396" coordsize="24,24" path="m415,4396l409,4396,406,4397,401,4401,400,4404,400,4411,401,4414,406,4418,409,4420,415,4420,418,4418,423,4414,424,4411,424,4404,423,4402,418,4397,415,439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27.3204pt;margin-top:213.553909pt;width:63.0419pt;height:7.4247pt;mso-position-horizontal-relative:page;mso-position-vertical-relative:page;z-index:-10936" type="#_x0000_t75" stroked="false">
            <v:imagedata r:id="rId19" o:title=""/>
          </v:shape>
        </w:pict>
      </w:r>
      <w:r>
        <w:rPr/>
        <w:pict>
          <v:group style="position:absolute;margin-left:72.508797pt;margin-top:215.763306pt;width:209.05pt;height:20.2pt;mso-position-horizontal-relative:page;mso-position-vertical-relative:page;z-index:-10912" coordorigin="1450,4315" coordsize="4181,404">
            <v:shape style="position:absolute;left:1925;top:4315;width:1052;height:148" type="#_x0000_t75" stroked="false">
              <v:imagedata r:id="rId20" o:title=""/>
            </v:shape>
            <v:shape style="position:absolute;left:2743;top:4315;width:2888;height:404" type="#_x0000_t75" stroked="false">
              <v:imagedata r:id="rId21" o:title=""/>
            </v:shape>
            <v:shape style="position:absolute;left:1450;top:4570;width:841;height:138" type="#_x0000_t75" stroked="false">
              <v:imagedata r:id="rId22" o:title=""/>
            </v:shape>
            <w10:wrap type="none"/>
          </v:group>
        </w:pict>
      </w:r>
      <w:r>
        <w:rPr/>
        <w:pict>
          <v:shape style="position:absolute;margin-left:14.0424pt;margin-top:228.514908pt;width:36.3344pt;height:7.4082pt;mso-position-horizontal-relative:page;mso-position-vertical-relative:page;z-index:-10888" type="#_x0000_t75" stroked="false">
            <v:imagedata r:id="rId23" o:title=""/>
          </v:shape>
        </w:pict>
      </w:r>
      <w:r>
        <w:rPr/>
        <w:pict>
          <v:shape style="position:absolute;margin-left:13.908pt;margin-top:241.145111pt;width:201.1239pt;height:20.0371pt;mso-position-horizontal-relative:page;mso-position-vertical-relative:page;z-index:-10864" type="#_x0000_t75" stroked="false">
            <v:imagedata r:id="rId24" o:title=""/>
          </v:shape>
        </w:pict>
      </w:r>
      <w:r>
        <w:rPr/>
        <w:pict>
          <v:shape style="position:absolute;margin-left:220.764496pt;margin-top:253.749207pt;width:60.9401pt;height:5.2099pt;mso-position-horizontal-relative:page;mso-position-vertical-relative:page;z-index:-10840" type="#_x0000_t75" stroked="false">
            <v:imagedata r:id="rId25" o:title=""/>
          </v:shape>
        </w:pict>
      </w:r>
      <w:r>
        <w:rPr/>
        <w:pict>
          <v:group style="position:absolute;margin-left:14.0798pt;margin-top:266.344421pt;width:11.25pt;height:5.25pt;mso-position-horizontal-relative:page;mso-position-vertical-relative:page;z-index:-10816" coordorigin="282,5327" coordsize="225,105">
            <v:group style="position:absolute;left:282;top:5327;width:84;height:105" coordorigin="282,5327" coordsize="84,105">
              <v:shape style="position:absolute;left:282;top:5327;width:84;height:105" coordorigin="282,5327" coordsize="84,105" path="m338,5327l314,5327,303,5332,294,5342,285,5359,282,5380,282,5396,286,5408,303,5427,313,5431,335,5431,344,5427,357,5414,323,5414,315,5410,300,5393,297,5381,297,5367,365,5367,365,5361,297,5361,298,5352,300,5346,310,5337,315,5335,351,5335,347,5331,338,5327xe" filled="true" fillcolor="#231f20" stroked="false">
                <v:path arrowok="t"/>
                <v:fill type="solid"/>
              </v:shape>
              <v:shape style="position:absolute;left:282;top:5327;width:84;height:105" coordorigin="282,5327" coordsize="84,105" path="m361,5390l358,5399,354,5405,345,5412,339,5414,357,5414,359,5411,363,5402,365,5392,361,5390xe" filled="true" fillcolor="#231f20" stroked="false">
                <v:path arrowok="t"/>
                <v:fill type="solid"/>
              </v:shape>
              <v:shape style="position:absolute;left:282;top:5327;width:84;height:105" coordorigin="282,5327" coordsize="84,105" path="m351,5335l325,5335,329,5336,336,5340,338,5343,341,5350,342,5354,342,5361,365,5361,365,5354,361,5345,351,5335xe" filled="true" fillcolor="#231f20" stroked="false">
                <v:path arrowok="t"/>
                <v:fill type="solid"/>
              </v:shape>
            </v:group>
            <v:group style="position:absolute;left:378;top:5327;width:84;height:105" coordorigin="378,5327" coordsize="84,105">
              <v:shape style="position:absolute;left:378;top:5327;width:84;height:105" coordorigin="378,5327" coordsize="84,105" path="m435,5327l411,5327,400,5332,390,5342,381,5359,378,5380,378,5396,383,5408,399,5427,409,5431,432,5431,441,5427,453,5414,420,5414,411,5410,397,5393,393,5381,394,5367,461,5367,461,5361,394,5361,394,5352,397,5346,406,5337,412,5335,448,5335,444,5331,435,5327xe" filled="true" fillcolor="#231f20" stroked="false">
                <v:path arrowok="t"/>
                <v:fill type="solid"/>
              </v:shape>
              <v:shape style="position:absolute;left:378;top:5327;width:84;height:105" coordorigin="378,5327" coordsize="84,105" path="m458,5390l455,5399,451,5405,441,5412,436,5414,453,5414,456,5411,460,5402,461,5392,458,5390xe" filled="true" fillcolor="#231f20" stroked="false">
                <v:path arrowok="t"/>
                <v:fill type="solid"/>
              </v:shape>
              <v:shape style="position:absolute;left:378;top:5327;width:84;height:105" coordorigin="378,5327" coordsize="84,105" path="m448,5335l422,5335,425,5336,432,5340,435,5343,438,5350,439,5354,439,5361,461,5361,461,5354,458,5345,448,5335xe" filled="true" fillcolor="#231f20" stroked="false">
                <v:path arrowok="t"/>
                <v:fill type="solid"/>
              </v:shape>
            </v:group>
            <v:group style="position:absolute;left:482;top:5407;width:24;height:24" coordorigin="482,5407" coordsize="24,24">
              <v:shape style="position:absolute;left:482;top:5407;width:24;height:24" coordorigin="482,5407" coordsize="24,24" path="m498,5407l491,5407,488,5409,484,5413,482,5416,482,5423,484,5425,488,5430,491,5431,498,5431,500,5430,505,5425,506,5423,506,5416,505,5413,503,5411,500,5409,498,5407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3.8691pt;margin-top:289.095612pt;width:75.1798pt;height:18.9583pt;mso-position-horizontal-relative:page;mso-position-vertical-relative:page;z-index:-10792" type="#_x0000_t75" stroked="false">
            <v:imagedata r:id="rId26" o:title=""/>
          </v:shape>
        </w:pict>
      </w:r>
      <w:r>
        <w:rPr/>
        <w:pict>
          <v:shape style="position:absolute;margin-left:104.422302pt;margin-top:302.824799pt;width:60.4781pt;height:7.4138pt;mso-position-horizontal-relative:page;mso-position-vertical-relative:page;z-index:-10768" type="#_x0000_t75" stroked="false">
            <v:imagedata r:id="rId27" o:title=""/>
          </v:shape>
        </w:pict>
      </w:r>
      <w:r>
        <w:rPr/>
        <w:pict>
          <v:shape style="position:absolute;margin-left:189.7677pt;margin-top:302.829407pt;width:62.7054pt;height:5.2107pt;mso-position-horizontal-relative:page;mso-position-vertical-relative:page;z-index:-10744" type="#_x0000_t75" stroked="false">
            <v:imagedata r:id="rId28" o:title=""/>
          </v:shape>
        </w:pict>
      </w:r>
      <w:r>
        <w:rPr/>
        <w:pict>
          <v:group style="position:absolute;margin-left:277.183685pt;margin-top:302.976593pt;width:4.55pt;height:4.95pt;mso-position-horizontal-relative:page;mso-position-vertical-relative:page;z-index:-10720" coordorigin="5544,6060" coordsize="91,99">
            <v:shape style="position:absolute;left:5544;top:6060;width:91;height:99" coordorigin="5544,6060" coordsize="91,99" path="m5598,6060l5544,6060,5544,6064,5549,6064,5552,6064,5558,6143,5557,6148,5556,6150,5554,6153,5550,6154,5544,6154,5544,6158,5606,6158,5616,6156,5624,6151,5584,6151,5580,6150,5576,6149,5576,6111,5593,6110,5627,6110,5626,6110,5608,6106,5618,6103,5592,6103,5576,6103,5576,6066,5621,6066,5620,6066,5616,6063,5610,6062,5605,6060,5598,6060xe" filled="true" fillcolor="#231f20" stroked="false">
              <v:path arrowok="t"/>
              <v:fill type="solid"/>
            </v:shape>
            <v:shape style="position:absolute;left:5544;top:6060;width:91;height:99" coordorigin="5544,6060" coordsize="91,99" path="m5627,6110l5593,6110,5601,6112,5611,6119,5614,6124,5614,6137,5612,6141,5604,6149,5597,6151,5624,6151,5631,6147,5635,6140,5635,6118,5627,6110xe" filled="true" fillcolor="#231f20" stroked="false">
              <v:path arrowok="t"/>
              <v:fill type="solid"/>
            </v:shape>
            <v:shape style="position:absolute;left:5544;top:6060;width:91;height:99" coordorigin="5544,6060" coordsize="91,99" path="m5621,6066l5591,6066,5598,6068,5607,6073,5610,6078,5610,6090,5607,6094,5599,6102,5592,6103,5618,6103,5622,6103,5629,6095,5628,6078,5627,6074,5621,6066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3.8016pt;margin-top:315.570923pt;width:203.35pt;height:32.65pt;mso-position-horizontal-relative:page;mso-position-vertical-relative:page;z-index:-10696" coordorigin="276,6311" coordsize="4067,653">
            <v:shape style="position:absolute;left:281;top:6311;width:1667;height:149" type="#_x0000_t75" stroked="false">
              <v:imagedata r:id="rId29" o:title=""/>
            </v:shape>
            <v:shape style="position:absolute;left:276;top:6519;width:4066;height:445" type="#_x0000_t75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105.176498pt;margin-top:315.575409pt;width:25.9pt;height:5.25pt;mso-position-horizontal-relative:page;mso-position-vertical-relative:page;z-index:-10672" coordorigin="2104,6312" coordsize="518,105">
            <v:group style="position:absolute;left:2104;top:6312;width:78;height:105" coordorigin="2104,6312" coordsize="78,105">
              <v:shape style="position:absolute;left:2104;top:6312;width:78;height:105" coordorigin="2104,6312" coordsize="78,105" path="m2106,6394l2136,6416,2156,6416,2165,6413,2170,6408,2129,6408,2118,6403,2106,6394xe" filled="true" fillcolor="#231f20" stroked="false">
                <v:path arrowok="t"/>
                <v:fill type="solid"/>
              </v:shape>
              <v:shape style="position:absolute;left:2104;top:6312;width:78;height:105" coordorigin="2104,6312" coordsize="78,105" path="m2167,6318l2145,6318,2149,6320,2156,6327,2157,6331,2157,6341,2155,6346,2148,6355,2141,6357,2133,6357,2133,6363,2151,6364,2160,6372,2160,6392,2158,6398,2155,6402,2151,6406,2146,6408,2170,6408,2178,6401,2181,6395,2181,6387,2173,6369,2151,6360,2168,6355,2176,6347,2176,6328,2173,6322,2167,6318xe" filled="true" fillcolor="#231f20" stroked="false">
                <v:path arrowok="t"/>
                <v:fill type="solid"/>
              </v:shape>
              <v:shape style="position:absolute;left:2104;top:6312;width:78;height:105" coordorigin="2104,6312" coordsize="78,105" path="m2114,6314l2110,6314,2110,6345,2114,6345,2118,6327,2126,6318,2167,6318,2164,6316,2117,6316,2116,6316,2114,6314xe" filled="true" fillcolor="#231f20" stroked="false">
                <v:path arrowok="t"/>
                <v:fill type="solid"/>
              </v:shape>
              <v:shape style="position:absolute;left:2104;top:6312;width:78;height:105" coordorigin="2104,6312" coordsize="78,105" path="m2153,6312l2139,6312,2134,6312,2123,6316,2120,6316,2164,6316,2161,6314,2153,6312xe" filled="true" fillcolor="#231f20" stroked="false">
                <v:path arrowok="t"/>
                <v:fill type="solid"/>
              </v:shape>
            </v:group>
            <v:group style="position:absolute;left:2196;top:6312;width:95;height:105" coordorigin="2196,6312" coordsize="95,105">
              <v:shape style="position:absolute;left:2196;top:6312;width:95;height:105" coordorigin="2196,6312" coordsize="95,105" path="m2258,6312l2235,6312,2228,6314,2213,6322,2207,6329,2198,6347,2196,6356,2196,6377,2200,6388,2216,6410,2228,6416,2251,6416,2260,6413,2268,6408,2238,6408,2230,6403,2219,6382,2216,6371,2216,6347,2217,6339,2222,6328,2225,6324,2233,6320,2236,6318,2271,6318,2270,6317,2258,6312xe" filled="true" fillcolor="#231f20" stroked="false">
                <v:path arrowok="t"/>
                <v:fill type="solid"/>
              </v:shape>
              <v:shape style="position:absolute;left:2196;top:6312;width:95;height:105" coordorigin="2196,6312" coordsize="95,105" path="m2271,6318l2248,6318,2255,6322,2261,6331,2268,6348,2271,6370,2271,6384,2269,6394,2260,6405,2254,6408,2268,6408,2275,6404,2280,6397,2289,6379,2291,6371,2291,6349,2287,6338,2271,6318xe" filled="true" fillcolor="#231f20" stroked="false">
                <v:path arrowok="t"/>
                <v:fill type="solid"/>
              </v:shape>
            </v:group>
            <v:group style="position:absolute;left:2305;top:6314;width:108;height:99" coordorigin="2305,6314" coordsize="108,99">
              <v:shape style="position:absolute;left:2305;top:6314;width:108;height:99" coordorigin="2305,6314" coordsize="108,99" path="m2352,6409l2305,6409,2305,6413,2352,6413,2352,6409xe" filled="true" fillcolor="#231f20" stroked="false">
                <v:path arrowok="t"/>
                <v:fill type="solid"/>
              </v:shape>
              <v:shape style="position:absolute;left:2305;top:6314;width:108;height:99" coordorigin="2305,6314" coordsize="108,99" path="m2413,6409l2365,6409,2365,6413,2413,6413,2413,6409xe" filled="true" fillcolor="#231f20" stroked="false">
                <v:path arrowok="t"/>
                <v:fill type="solid"/>
              </v:shape>
              <v:shape style="position:absolute;left:2305;top:6314;width:108;height:99" coordorigin="2305,6314" coordsize="108,99" path="m2348,6318l2309,6318,2313,6319,2317,6322,2318,6323,2319,6327,2320,6331,2320,6398,2319,6403,2315,6408,2311,6409,2348,6409,2337,6365,2398,6365,2398,6358,2337,6358,2337,6331,2338,6326,2339,6322,2341,6321,2345,6319,2348,6318xe" filled="true" fillcolor="#231f20" stroked="false">
                <v:path arrowok="t"/>
                <v:fill type="solid"/>
              </v:shape>
              <v:shape style="position:absolute;left:2305;top:6314;width:108;height:99" coordorigin="2305,6314" coordsize="108,99" path="m2398,6365l2380,6365,2380,6398,2379,6403,2375,6408,2371,6409,2408,6409,2398,6398,2398,6365xe" filled="true" fillcolor="#231f20" stroked="false">
                <v:path arrowok="t"/>
                <v:fill type="solid"/>
              </v:shape>
              <v:shape style="position:absolute;left:2305;top:6314;width:108;height:99" coordorigin="2305,6314" coordsize="108,99" path="m2408,6318l2370,6318,2373,6319,2377,6322,2379,6323,2380,6327,2380,6331,2380,6358,2398,6358,2398,6331,2398,6326,2399,6322,2401,6321,2405,6319,2408,6318xe" filled="true" fillcolor="#231f20" stroked="false">
                <v:path arrowok="t"/>
                <v:fill type="solid"/>
              </v:shape>
              <v:shape style="position:absolute;left:2305;top:6314;width:108;height:99" coordorigin="2305,6314" coordsize="108,99" path="m2352,6314l2305,6314,2305,6318,2352,6318,2352,6314xe" filled="true" fillcolor="#231f20" stroked="false">
                <v:path arrowok="t"/>
                <v:fill type="solid"/>
              </v:shape>
              <v:shape style="position:absolute;left:2305;top:6314;width:108;height:99" coordorigin="2305,6314" coordsize="108,99" path="m2413,6314l2365,6314,2365,6318,2413,6318,2413,6314xe" filled="true" fillcolor="#231f20" stroked="false">
                <v:path arrowok="t"/>
                <v:fill type="solid"/>
              </v:shape>
            </v:group>
            <v:group style="position:absolute;left:2425;top:6312;width:90;height:104" coordorigin="2425,6312" coordsize="90,104">
              <v:shape style="position:absolute;left:2425;top:6312;width:90;height:104" coordorigin="2425,6312" coordsize="90,104" path="m2491,6318l2468,6318,2472,6320,2476,6324,2478,6327,2480,6334,2480,6348,2463,6354,2451,6359,2436,6368,2431,6372,2426,6380,2425,6385,2425,6397,2427,6403,2436,6412,2442,6415,2453,6415,2457,6414,2464,6411,2470,6406,2475,6402,2455,6402,2451,6401,2445,6394,2443,6390,2443,6380,2480,6354,2498,6354,2498,6336,2497,6329,2494,6322,2491,6318xe" filled="true" fillcolor="#231f20" stroked="false">
                <v:path arrowok="t"/>
                <v:fill type="solid"/>
              </v:shape>
              <v:shape style="position:absolute;left:2425;top:6312;width:90;height:104" coordorigin="2425,6312" coordsize="90,104" path="m2499,6399l2480,6399,2480,6404,2481,6409,2485,6413,2488,6415,2499,6415,2507,6409,2513,6401,2502,6401,2501,6401,2499,6399,2499,6399xe" filled="true" fillcolor="#231f20" stroked="false">
                <v:path arrowok="t"/>
                <v:fill type="solid"/>
              </v:shape>
              <v:shape style="position:absolute;left:2425;top:6312;width:90;height:104" coordorigin="2425,6312" coordsize="90,104" path="m2498,6354l2480,6354,2480,6392,2471,6399,2464,6402,2475,6402,2480,6399,2499,6399,2499,6398,2498,6394,2498,6354xe" filled="true" fillcolor="#231f20" stroked="false">
                <v:path arrowok="t"/>
                <v:fill type="solid"/>
              </v:shape>
              <v:shape style="position:absolute;left:2425;top:6312;width:90;height:104" coordorigin="2425,6312" coordsize="90,104" path="m2515,6393l2510,6397,2507,6399,2505,6401,2504,6401,2513,6401,2514,6399,2515,6393xe" filled="true" fillcolor="#231f20" stroked="false">
                <v:path arrowok="t"/>
                <v:fill type="solid"/>
              </v:shape>
              <v:shape style="position:absolute;left:2425;top:6312;width:90;height:104" coordorigin="2425,6312" coordsize="90,104" path="m2474,6312l2454,6312,2445,6314,2432,6324,2429,6330,2429,6340,2430,6342,2433,6346,2435,6347,2441,6347,2447,6327,2448,6324,2454,6319,2457,6318,2491,6318,2481,6313,2474,6312xe" filled="true" fillcolor="#231f20" stroked="false">
                <v:path arrowok="t"/>
                <v:fill type="solid"/>
              </v:shape>
            </v:group>
            <v:group style="position:absolute;left:2517;top:6314;width:105;height:99" coordorigin="2517,6314" coordsize="105,99">
              <v:shape style="position:absolute;left:2517;top:6314;width:105;height:99" coordorigin="2517,6314" coordsize="105,99" path="m2560,6318l2521,6318,2525,6319,2530,6323,2534,6328,2540,6336,2558,6363,2517,6409,2517,6413,2549,6413,2549,6409,2546,6409,2544,6408,2542,6406,2541,6405,2540,6404,2540,6401,2542,6397,2563,6369,2583,6369,2574,6355,2579,6348,2569,6348,2562,6337,2559,6333,2556,6328,2555,6326,2555,6322,2555,6321,2558,6319,2560,6318xe" filled="true" fillcolor="#231f20" stroked="false">
                <v:path arrowok="t"/>
                <v:fill type="solid"/>
              </v:shape>
              <v:shape style="position:absolute;left:2517;top:6314;width:105;height:99" coordorigin="2517,6314" coordsize="105,99" path="m2583,6369l2563,6369,2582,6397,2584,6401,2584,6404,2583,6406,2582,6407,2580,6408,2578,6409,2574,6409,2574,6413,2621,6413,2621,6409,2617,6409,2613,6408,2608,6404,2604,6399,2583,6369xe" filled="true" fillcolor="#231f20" stroked="false">
                <v:path arrowok="t"/>
                <v:fill type="solid"/>
              </v:shape>
              <v:shape style="position:absolute;left:2517;top:6314;width:105;height:99" coordorigin="2517,6314" coordsize="105,99" path="m2610,6314l2577,6314,2577,6318,2580,6318,2582,6319,2584,6321,2585,6322,2585,6326,2582,6330,2569,6348,2579,6348,2610,6318,2610,6314xe" filled="true" fillcolor="#231f20" stroked="false">
                <v:path arrowok="t"/>
                <v:fill type="solid"/>
              </v:shape>
              <v:shape style="position:absolute;left:2517;top:6314;width:105;height:99" coordorigin="2517,6314" coordsize="105,99" path="m2563,6314l2517,6314,2517,6318,2563,6318,2563,6314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39.0737pt;margin-top:315.575409pt;width:47.5339pt;height:5.2108pt;mso-position-horizontal-relative:page;mso-position-vertical-relative:page;z-index:-10648" type="#_x0000_t75" stroked="false">
            <v:imagedata r:id="rId31" o:title=""/>
          </v:shape>
        </w:pict>
      </w:r>
      <w:r>
        <w:rPr/>
        <w:pict>
          <v:group style="position:absolute;margin-left:194.895599pt;margin-top:315.720703pt;width:4.55pt;height:4.95pt;mso-position-horizontal-relative:page;mso-position-vertical-relative:page;z-index:-10624" coordorigin="3898,6314" coordsize="91,99">
            <v:shape style="position:absolute;left:3898;top:6314;width:91;height:99" coordorigin="3898,6314" coordsize="91,99" path="m3952,6314l3898,6314,3898,6318,3903,6318,3906,6319,3913,6398,3912,6403,3908,6408,3904,6409,3898,6409,3898,6413,3960,6413,3970,6410,3978,6406,3938,6406,3934,6405,3930,6404,3930,6366,3947,6365,3981,6365,3980,6365,3962,6361,3972,6358,3946,6358,3930,6358,3930,6321,3975,6321,3974,6320,3970,6318,3959,6315,3952,6314xe" filled="true" fillcolor="#231f20" stroked="false">
              <v:path arrowok="t"/>
              <v:fill type="solid"/>
            </v:shape>
            <v:shape style="position:absolute;left:3898;top:6314;width:91;height:99" coordorigin="3898,6314" coordsize="91,99" path="m3981,6365l3947,6365,3955,6367,3960,6371,3966,6374,3968,6379,3968,6392,3966,6396,3958,6404,3952,6406,3978,6406,3985,6402,3989,6395,3989,6373,3981,6365xe" filled="true" fillcolor="#231f20" stroked="false">
              <v:path arrowok="t"/>
              <v:fill type="solid"/>
            </v:shape>
            <v:shape style="position:absolute;left:3898;top:6314;width:91;height:99" coordorigin="3898,6314" coordsize="91,99" path="m3975,6321l3946,6321,3953,6323,3962,6328,3964,6333,3964,6344,3962,6349,3953,6357,3946,6358,3972,6358,3976,6357,3983,6350,3983,6333,3981,6328,3975,6321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07.748596pt;margin-top:315.570923pt;width:61.5264pt;height:5.2153pt;mso-position-horizontal-relative:page;mso-position-vertical-relative:page;z-index:-10600" type="#_x0000_t75" stroked="false">
            <v:imagedata r:id="rId32" o:title=""/>
          </v:shape>
        </w:pict>
      </w:r>
      <w:r>
        <w:rPr/>
        <w:pict>
          <v:group style="position:absolute;margin-left:277.4664pt;margin-top:315.576202pt;width:4.150pt;height:5.25pt;mso-position-horizontal-relative:page;mso-position-vertical-relative:page;z-index:-10576" coordorigin="5549,6312" coordsize="83,105">
            <v:shape style="position:absolute;left:5549;top:6312;width:83;height:105" coordorigin="5549,6312" coordsize="83,105" path="m5606,6312l5583,6312,5572,6316,5563,6326,5553,6343,5549,6364,5549,6380,5553,6392,5570,6411,5580,6416,5600,6416,5609,6412,5624,6399,5589,6399,5581,6394,5570,6377,5567,6366,5567,6343,5570,6334,5580,6321,5586,6319,5619,6319,5614,6314,5606,6312xe" filled="true" fillcolor="#231f20" stroked="false">
              <v:path arrowok="t"/>
              <v:fill type="solid"/>
            </v:shape>
            <v:shape style="position:absolute;left:5549;top:6312;width:83;height:105" coordorigin="5549,6312" coordsize="83,105" path="m5629,6374l5625,6383,5622,6388,5618,6392,5612,6397,5606,6399,5624,6399,5624,6398,5630,6388,5632,6375,5629,6374xe" filled="true" fillcolor="#231f20" stroked="false">
              <v:path arrowok="t"/>
              <v:fill type="solid"/>
            </v:shape>
            <v:shape style="position:absolute;left:5549;top:6312;width:83;height:105" coordorigin="5549,6312" coordsize="83,105" path="m5619,6319l5597,6319,5601,6320,5603,6322,5606,6324,5607,6327,5608,6336,5609,6339,5612,6343,5615,6344,5623,6344,5625,6343,5627,6342,5629,6340,5629,6338,5629,6330,5626,6324,5619,6319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28.394196pt;margin-top:340.774597pt;width:53.4268pt;height:20.0089pt;mso-position-horizontal-relative:page;mso-position-vertical-relative:page;z-index:-10552" type="#_x0000_t75" stroked="false">
            <v:imagedata r:id="rId33" o:title=""/>
          </v:shape>
        </w:pict>
      </w:r>
      <w:r>
        <w:rPr/>
        <w:pict>
          <v:shape style="position:absolute;margin-left:14.0424pt;margin-top:353.375305pt;width:52.2815pt;height:5.2078pt;mso-position-horizontal-relative:page;mso-position-vertical-relative:page;z-index:-10528" type="#_x0000_t75" stroked="false">
            <v:imagedata r:id="rId34" o:title=""/>
          </v:shape>
        </w:pict>
      </w:r>
      <w:r>
        <w:rPr/>
        <w:pict>
          <v:group style="position:absolute;margin-left:77.022903pt;margin-top:353.37561pt;width:30.8pt;height:5.25pt;mso-position-horizontal-relative:page;mso-position-vertical-relative:page;z-index:-10504" coordorigin="1540,7068" coordsize="616,105">
            <v:group style="position:absolute;left:1540;top:7070;width:130;height:99" coordorigin="1540,7070" coordsize="130,99">
              <v:shape style="position:absolute;left:1540;top:7070;width:130;height:99" coordorigin="1540,7070" coordsize="130,99" path="m1578,7165l1540,7165,1540,7169,1578,7169,1578,7165xe" filled="true" fillcolor="#231f20" stroked="false">
                <v:path arrowok="t"/>
                <v:fill type="solid"/>
              </v:shape>
              <v:shape style="position:absolute;left:1540;top:7070;width:130;height:99" coordorigin="1540,7070" coordsize="130,99" path="m1582,7086l1563,7086,1598,7169,1602,7169,1613,7143,1606,7143,1582,7086xe" filled="true" fillcolor="#231f20" stroked="false">
                <v:path arrowok="t"/>
                <v:fill type="solid"/>
              </v:shape>
              <v:shape style="position:absolute;left:1540;top:7070;width:130;height:99" coordorigin="1540,7070" coordsize="130,99" path="m1670,7165l1622,7165,1622,7169,1670,7169,1670,7165xe" filled="true" fillcolor="#231f20" stroked="false">
                <v:path arrowok="t"/>
                <v:fill type="solid"/>
              </v:shape>
              <v:shape style="position:absolute;left:1540;top:7070;width:130;height:99" coordorigin="1540,7070" coordsize="130,99" path="m1575,7070l1540,7070,1540,7074,1546,7074,1549,7075,1552,7077,1553,7078,1555,7081,1555,7086,1555,7154,1554,7159,1551,7164,1547,7165,1574,7165,1563,7086,1582,7086,1575,7070xe" filled="true" fillcolor="#231f20" stroked="false">
                <v:path arrowok="t"/>
                <v:fill type="solid"/>
              </v:shape>
              <v:shape style="position:absolute;left:1540;top:7070;width:130;height:99" coordorigin="1540,7070" coordsize="130,99" path="m1655,7086l1637,7086,1637,7154,1636,7159,1634,7161,1632,7164,1628,7165,1665,7165,1655,7154,1655,7086xe" filled="true" fillcolor="#231f20" stroked="false">
                <v:path arrowok="t"/>
                <v:fill type="solid"/>
              </v:shape>
              <v:shape style="position:absolute;left:1540;top:7070;width:130;height:99" coordorigin="1540,7070" coordsize="130,99" path="m1670,7070l1637,7070,1606,7143,1613,7143,1637,7086,1655,7086,1655,7086,1655,7081,1657,7078,1658,7077,1662,7075,1665,7074,1670,7074,1670,7070xe" filled="true" fillcolor="#231f20" stroked="false">
                <v:path arrowok="t"/>
                <v:fill type="solid"/>
              </v:shape>
            </v:group>
            <v:group style="position:absolute;left:1681;top:7068;width:95;height:105" coordorigin="1681,7068" coordsize="95,105">
              <v:shape style="position:absolute;left:1681;top:7068;width:95;height:105" coordorigin="1681,7068" coordsize="95,105" path="m1743,7068l1720,7068,1712,7070,1698,7078,1692,7085,1683,7103,1681,7111,1681,7133,1684,7144,1700,7166,1712,7172,1736,7172,1744,7169,1753,7164,1722,7164,1715,7159,1704,7138,1701,7126,1701,7103,1702,7095,1704,7090,1707,7084,1710,7080,1713,7078,1717,7076,1721,7074,1756,7074,1755,7073,1743,7068xe" filled="true" fillcolor="#231f20" stroked="false">
                <v:path arrowok="t"/>
                <v:fill type="solid"/>
              </v:shape>
              <v:shape style="position:absolute;left:1681;top:7068;width:95;height:105" coordorigin="1681,7068" coordsize="95,105" path="m1756,7074l1733,7074,1739,7078,1746,7087,1753,7104,1756,7126,1756,7140,1753,7150,1744,7161,1739,7164,1753,7164,1759,7160,1765,7153,1773,7135,1776,7126,1776,7105,1772,7094,1756,7074xe" filled="true" fillcolor="#231f20" stroked="false">
                <v:path arrowok="t"/>
                <v:fill type="solid"/>
              </v:shape>
            </v:group>
            <v:group style="position:absolute;left:1787;top:7069;width:147;height:100" coordorigin="1787,7069" coordsize="147,100">
              <v:shape style="position:absolute;left:1787;top:7069;width:147;height:100" coordorigin="1787,7069" coordsize="147,100" path="m1824,7086l1814,7086,1816,7086,1818,7089,1819,7092,1821,7097,1825,7107,1829,7113,1833,7115,1830,7115,1826,7116,1823,7119,1820,7122,1815,7130,1804,7152,1801,7158,1796,7163,1792,7164,1787,7165,1787,7169,1816,7169,1838,7126,1841,7122,1842,7121,1844,7120,1847,7119,1898,7119,1895,7117,1891,7115,1888,7115,1890,7114,1846,7114,1841,7112,1833,7107,1830,7102,1824,7086xe" filled="true" fillcolor="#231f20" stroked="false">
                <v:path arrowok="t"/>
                <v:fill type="solid"/>
              </v:shape>
              <v:shape style="position:absolute;left:1787;top:7069;width:147;height:100" coordorigin="1787,7069" coordsize="147,100" path="m1869,7119l1852,7119,1851,7152,1851,7156,1847,7162,1843,7164,1836,7165,1836,7169,1885,7169,1885,7165,1879,7164,1875,7162,1870,7158,1869,7152,1869,7119xe" filled="true" fillcolor="#231f20" stroked="false">
                <v:path arrowok="t"/>
                <v:fill type="solid"/>
              </v:shape>
              <v:shape style="position:absolute;left:1787;top:7069;width:147;height:100" coordorigin="1787,7069" coordsize="147,100" path="m1898,7119l1874,7119,1877,7120,1879,7121,1880,7122,1883,7126,1905,7169,1934,7169,1934,7165,1929,7164,1925,7163,1920,7158,1917,7152,1906,7130,1901,7123,1898,7119xe" filled="true" fillcolor="#231f20" stroked="false">
                <v:path arrowok="t"/>
                <v:fill type="solid"/>
              </v:shape>
              <v:shape style="position:absolute;left:1787;top:7069;width:147;height:100" coordorigin="1787,7069" coordsize="147,100" path="m1885,7070l1836,7070,1836,7074,1843,7075,1847,7077,1850,7082,1851,7082,1852,7088,1852,7114,1869,7114,1885,7074,1885,7070xe" filled="true" fillcolor="#231f20" stroked="false">
                <v:path arrowok="t"/>
                <v:fill type="solid"/>
              </v:shape>
              <v:shape style="position:absolute;left:1787;top:7069;width:147;height:100" coordorigin="1787,7069" coordsize="147,100" path="m1922,7069l1914,7069,1910,7070,1902,7075,1898,7082,1894,7093,1891,7102,1888,7107,1880,7112,1875,7114,1890,7114,1892,7113,1896,7107,1900,7097,1902,7092,1903,7089,1905,7086,1907,7086,1929,7086,1930,7084,1931,7082,1931,7076,1930,7074,1928,7072,1926,7070,1922,7069xe" filled="true" fillcolor="#231f20" stroked="false">
                <v:path arrowok="t"/>
                <v:fill type="solid"/>
              </v:shape>
              <v:shape style="position:absolute;left:1787;top:7069;width:147;height:100" coordorigin="1787,7069" coordsize="147,100" path="m1808,7069l1799,7069,1796,7070,1794,7072,1791,7073,1790,7075,1790,7082,1791,7084,1794,7088,1796,7089,1801,7089,1804,7088,1807,7087,1809,7086,1811,7086,1824,7086,1824,7084,1820,7078,1813,7071,1808,7069xe" filled="true" fillcolor="#231f20" stroked="false">
                <v:path arrowok="t"/>
                <v:fill type="solid"/>
              </v:shape>
              <v:shape style="position:absolute;left:1787;top:7069;width:147;height:100" coordorigin="1787,7069" coordsize="147,100" path="m1929,7086l1910,7086,1912,7086,1914,7087,1917,7088,1920,7089,1925,7089,1927,7088,1929,7086xe" filled="true" fillcolor="#231f20" stroked="false">
                <v:path arrowok="t"/>
                <v:fill type="solid"/>
              </v:shape>
            </v:group>
            <v:group style="position:absolute;left:1941;top:7070;width:108;height:99" coordorigin="1941,7070" coordsize="108,99">
              <v:shape style="position:absolute;left:1941;top:7070;width:108;height:99" coordorigin="1941,7070" coordsize="108,99" path="m1989,7165l1941,7165,1941,7169,1989,7169,1989,7165xe" filled="true" fillcolor="#231f20" stroked="false">
                <v:path arrowok="t"/>
                <v:fill type="solid"/>
              </v:shape>
              <v:shape style="position:absolute;left:1941;top:7070;width:108;height:99" coordorigin="1941,7070" coordsize="108,99" path="m2049,7165l2001,7165,2001,7169,2049,7169,2049,7165xe" filled="true" fillcolor="#231f20" stroked="false">
                <v:path arrowok="t"/>
                <v:fill type="solid"/>
              </v:shape>
              <v:shape style="position:absolute;left:1941;top:7070;width:108;height:99" coordorigin="1941,7070" coordsize="108,99" path="m1984,7074l1946,7074,1949,7075,1951,7076,1954,7078,1955,7079,1956,7083,1956,7087,1956,7154,1955,7159,1952,7164,1948,7165,1984,7165,1974,7121,2034,7121,2034,7114,1974,7114,1974,7087,1974,7082,1976,7078,1977,7077,1981,7075,1984,7074xe" filled="true" fillcolor="#231f20" stroked="false">
                <v:path arrowok="t"/>
                <v:fill type="solid"/>
              </v:shape>
              <v:shape style="position:absolute;left:1941;top:7070;width:108;height:99" coordorigin="1941,7070" coordsize="108,99" path="m2034,7121l2016,7121,2016,7154,2015,7159,2011,7164,2007,7165,2044,7165,2034,7154,2034,7121xe" filled="true" fillcolor="#231f20" stroked="false">
                <v:path arrowok="t"/>
                <v:fill type="solid"/>
              </v:shape>
              <v:shape style="position:absolute;left:1941;top:7070;width:108;height:99" coordorigin="1941,7070" coordsize="108,99" path="m2045,7074l2006,7074,2010,7075,2014,7078,2015,7079,2016,7083,2016,7087,2016,7114,2034,7114,2034,7087,2034,7082,2036,7078,2037,7077,2041,7075,2045,7074xe" filled="true" fillcolor="#231f20" stroked="false">
                <v:path arrowok="t"/>
                <v:fill type="solid"/>
              </v:shape>
              <v:shape style="position:absolute;left:1941;top:7070;width:108;height:99" coordorigin="1941,7070" coordsize="108,99" path="m1989,7070l1941,7070,1941,7074,1989,7074,1989,7070xe" filled="true" fillcolor="#231f20" stroked="false">
                <v:path arrowok="t"/>
                <v:fill type="solid"/>
              </v:shape>
              <v:shape style="position:absolute;left:1941;top:7070;width:108;height:99" coordorigin="1941,7070" coordsize="108,99" path="m2049,7070l2001,7070,2001,7074,2049,7074,2049,7070xe" filled="true" fillcolor="#231f20" stroked="false">
                <v:path arrowok="t"/>
                <v:fill type="solid"/>
              </v:shape>
            </v:group>
            <v:group style="position:absolute;left:2061;top:7068;width:95;height:105" coordorigin="2061,7068" coordsize="95,105">
              <v:shape style="position:absolute;left:2061;top:7068;width:95;height:105" coordorigin="2061,7068" coordsize="95,105" path="m2124,7068l2101,7068,2093,7070,2078,7078,2073,7085,2064,7103,2061,7111,2061,7133,2065,7144,2081,7166,2093,7172,2117,7172,2125,7169,2134,7164,2103,7164,2096,7159,2084,7138,2081,7126,2081,7103,2082,7095,2087,7084,2090,7080,2094,7078,2098,7076,2102,7074,2137,7074,2136,7073,2124,7068xe" filled="true" fillcolor="#231f20" stroked="false">
                <v:path arrowok="t"/>
                <v:fill type="solid"/>
              </v:shape>
              <v:shape style="position:absolute;left:2061;top:7068;width:95;height:105" coordorigin="2061,7068" coordsize="95,105" path="m2137,7074l2113,7074,2120,7078,2126,7087,2134,7104,2136,7126,2136,7140,2134,7150,2125,7161,2119,7164,2134,7164,2140,7160,2146,7153,2154,7135,2156,7126,2156,7105,2152,7094,2145,7084,2137,7074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18.896797pt;margin-top:353.37561pt;width:42.7797pt;height:7.4296pt;mso-position-horizontal-relative:page;mso-position-vertical-relative:page;z-index:-10480" type="#_x0000_t75" stroked="false">
            <v:imagedata r:id="rId35" o:title=""/>
          </v:shape>
        </w:pict>
      </w:r>
      <w:r>
        <w:rPr/>
        <w:pict>
          <v:group style="position:absolute;margin-left:172.909607pt;margin-top:353.37561pt;width:10.75pt;height:5.25pt;mso-position-horizontal-relative:page;mso-position-vertical-relative:page;z-index:-10456" coordorigin="3458,7068" coordsize="215,105">
            <v:group style="position:absolute;left:3458;top:7070;width:108;height:99" coordorigin="3458,7070" coordsize="108,99">
              <v:shape style="position:absolute;left:3458;top:7070;width:108;height:99" coordorigin="3458,7070" coordsize="108,99" path="m3506,7165l3458,7165,3458,7169,3506,7169,3506,7165xe" filled="true" fillcolor="#231f20" stroked="false">
                <v:path arrowok="t"/>
                <v:fill type="solid"/>
              </v:shape>
              <v:shape style="position:absolute;left:3458;top:7070;width:108;height:99" coordorigin="3458,7070" coordsize="108,99" path="m3566,7165l3518,7165,3518,7169,3566,7169,3566,7165xe" filled="true" fillcolor="#231f20" stroked="false">
                <v:path arrowok="t"/>
                <v:fill type="solid"/>
              </v:shape>
              <v:shape style="position:absolute;left:3458;top:7070;width:108;height:99" coordorigin="3458,7070" coordsize="108,99" path="m3561,7074l3463,7074,3467,7075,3470,7077,3471,7078,3473,7081,3473,7086,3473,7154,3472,7159,3470,7161,3469,7164,3465,7165,3501,7165,3497,7164,3494,7162,3493,7161,3492,7159,3491,7158,3491,7154,3491,7077,3554,7077,3555,7077,3558,7075,3561,7074xe" filled="true" fillcolor="#231f20" stroked="false">
                <v:path arrowok="t"/>
                <v:fill type="solid"/>
              </v:shape>
              <v:shape style="position:absolute;left:3458;top:7070;width:108;height:99" coordorigin="3458,7070" coordsize="108,99" path="m3554,7077l3533,7077,3533,7154,3532,7159,3528,7164,3524,7165,3561,7165,3558,7164,3556,7163,3554,7162,3553,7161,3551,7158,3551,7154,3551,7086,3551,7081,3553,7078,3554,7077xe" filled="true" fillcolor="#231f20" stroked="false">
                <v:path arrowok="t"/>
                <v:fill type="solid"/>
              </v:shape>
              <v:shape style="position:absolute;left:3458;top:7070;width:108;height:99" coordorigin="3458,7070" coordsize="108,99" path="m3566,7070l3458,7070,3458,7074,3566,7074,3566,7070xe" filled="true" fillcolor="#231f20" stroked="false">
                <v:path arrowok="t"/>
                <v:fill type="solid"/>
              </v:shape>
            </v:group>
            <v:group style="position:absolute;left:3578;top:7068;width:95;height:105" coordorigin="3578,7068" coordsize="95,105">
              <v:shape style="position:absolute;left:3578;top:7068;width:95;height:105" coordorigin="3578,7068" coordsize="95,105" path="m3641,7068l3618,7068,3610,7070,3595,7078,3589,7085,3580,7103,3578,7111,3578,7133,3582,7144,3598,7166,3610,7172,3634,7172,3642,7169,3651,7164,3620,7164,3612,7159,3601,7138,3598,7126,3598,7103,3599,7095,3604,7084,3607,7080,3611,7078,3615,7076,3619,7074,3654,7074,3653,7073,3641,7068xe" filled="true" fillcolor="#231f20" stroked="false">
                <v:path arrowok="t"/>
                <v:fill type="solid"/>
              </v:shape>
              <v:shape style="position:absolute;left:3578;top:7068;width:95;height:105" coordorigin="3578,7068" coordsize="95,105" path="m3654,7074l3630,7074,3637,7078,3643,7087,3651,7104,3653,7126,3653,7140,3651,7150,3642,7161,3636,7164,3651,7164,3657,7160,3663,7153,3671,7135,3673,7126,3673,7105,3669,7094,3662,7084,3654,7074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94.719696pt;margin-top:353.367706pt;width:26.75pt;height:7.45pt;mso-position-horizontal-relative:page;mso-position-vertical-relative:page;z-index:-10432" coordorigin="3894,7067" coordsize="535,149">
            <v:group style="position:absolute;left:3894;top:7070;width:130;height:99" coordorigin="3894,7070" coordsize="130,99">
              <v:shape style="position:absolute;left:3894;top:7070;width:130;height:99" coordorigin="3894,7070" coordsize="130,99" path="m3932,7165l3894,7165,3894,7169,3932,7169,3932,7165xe" filled="true" fillcolor="#231f20" stroked="false">
                <v:path arrowok="t"/>
                <v:fill type="solid"/>
              </v:shape>
              <v:shape style="position:absolute;left:3894;top:7070;width:130;height:99" coordorigin="3894,7070" coordsize="130,99" path="m3936,7086l3917,7086,3952,7169,3956,7169,3967,7143,3960,7143,3936,7086xe" filled="true" fillcolor="#231f20" stroked="false">
                <v:path arrowok="t"/>
                <v:fill type="solid"/>
              </v:shape>
              <v:shape style="position:absolute;left:3894;top:7070;width:130;height:99" coordorigin="3894,7070" coordsize="130,99" path="m4024,7165l3976,7165,3976,7169,4024,7169,4024,7165xe" filled="true" fillcolor="#231f20" stroked="false">
                <v:path arrowok="t"/>
                <v:fill type="solid"/>
              </v:shape>
              <v:shape style="position:absolute;left:3894;top:7070;width:130;height:99" coordorigin="3894,7070" coordsize="130,99" path="m3929,7070l3894,7070,3894,7074,3899,7074,3903,7075,3906,7077,3907,7078,3908,7080,3909,7081,3909,7086,3909,7154,3908,7159,3905,7164,3901,7165,3928,7165,3917,7086,3936,7086,3929,7070xe" filled="true" fillcolor="#231f20" stroked="false">
                <v:path arrowok="t"/>
                <v:fill type="solid"/>
              </v:shape>
              <v:shape style="position:absolute;left:3894;top:7070;width:130;height:99" coordorigin="3894,7070" coordsize="130,99" path="m4009,7086l3991,7086,3991,7154,3990,7159,3988,7161,3986,7164,3982,7165,4019,7165,4016,7164,4012,7162,4010,7161,4010,7159,4009,7157,4009,7154,4009,7086xe" filled="true" fillcolor="#231f20" stroked="false">
                <v:path arrowok="t"/>
                <v:fill type="solid"/>
              </v:shape>
              <v:shape style="position:absolute;left:3894;top:7070;width:130;height:99" coordorigin="3894,7070" coordsize="130,99" path="m4024,7070l3991,7070,3960,7143,3967,7143,3991,7086,4009,7086,4009,7086,4009,7081,4011,7078,4012,7077,4016,7075,4019,7074,4024,7074,4024,7070xe" filled="true" fillcolor="#231f20" stroked="false">
                <v:path arrowok="t"/>
                <v:fill type="solid"/>
              </v:shape>
            </v:group>
            <v:group style="position:absolute;left:4035;top:7067;width:84;height:105" coordorigin="4035,7067" coordsize="84,105">
              <v:shape style="position:absolute;left:4035;top:7067;width:84;height:105" coordorigin="4035,7067" coordsize="84,105" path="m4092,7067l4068,7067,4057,7072,4047,7082,4038,7099,4035,7121,4035,7136,4040,7149,4056,7167,4067,7172,4089,7172,4098,7168,4105,7160,4110,7154,4077,7154,4068,7150,4054,7133,4051,7122,4051,7107,4119,7107,4119,7101,4051,7101,4051,7093,4054,7087,4064,7077,4069,7075,4105,7075,4101,7071,4092,7067xe" filled="true" fillcolor="#231f20" stroked="false">
                <v:path arrowok="t"/>
                <v:fill type="solid"/>
              </v:shape>
              <v:shape style="position:absolute;left:4035;top:7067;width:84;height:105" coordorigin="4035,7067" coordsize="84,105" path="m4115,7131l4112,7139,4108,7145,4103,7149,4099,7152,4093,7154,4110,7154,4113,7152,4117,7143,4119,7133,4115,7131xe" filled="true" fillcolor="#231f20" stroked="false">
                <v:path arrowok="t"/>
                <v:fill type="solid"/>
              </v:shape>
              <v:shape style="position:absolute;left:4035;top:7067;width:84;height:105" coordorigin="4035,7067" coordsize="84,105" path="m4105,7075l4079,7075,4082,7076,4089,7081,4092,7084,4095,7090,4096,7095,4096,7101,4119,7101,4118,7095,4115,7086,4105,7075xe" filled="true" fillcolor="#231f20" stroked="false">
                <v:path arrowok="t"/>
                <v:fill type="solid"/>
              </v:shape>
            </v:group>
            <v:group style="position:absolute;left:4131;top:7068;width:83;height:105" coordorigin="4131,7068" coordsize="83,105">
              <v:shape style="position:absolute;left:4131;top:7068;width:83;height:105" coordorigin="4131,7068" coordsize="83,105" path="m4188,7068l4165,7068,4154,7072,4145,7082,4135,7099,4131,7120,4135,7141,4144,7158,4152,7167,4162,7172,4182,7172,4191,7168,4206,7155,4171,7155,4163,7150,4152,7133,4149,7122,4149,7099,4152,7090,4162,7077,4168,7075,4202,7075,4196,7070,4188,7068xe" filled="true" fillcolor="#231f20" stroked="false">
                <v:path arrowok="t"/>
                <v:fill type="solid"/>
              </v:shape>
              <v:shape style="position:absolute;left:4131;top:7068;width:83;height:105" coordorigin="4131,7068" coordsize="83,105" path="m4211,7130l4207,7138,4204,7144,4200,7148,4194,7153,4188,7155,4206,7155,4206,7154,4212,7144,4214,7131,4211,7130xe" filled="true" fillcolor="#231f20" stroked="false">
                <v:path arrowok="t"/>
                <v:fill type="solid"/>
              </v:shape>
              <v:shape style="position:absolute;left:4131;top:7068;width:83;height:105" coordorigin="4131,7068" coordsize="83,105" path="m4202,7075l4179,7075,4183,7076,4188,7080,4189,7083,4190,7092,4191,7095,4194,7099,4197,7100,4205,7100,4207,7099,4211,7096,4212,7094,4212,7086,4208,7080,4202,7075xe" filled="true" fillcolor="#231f20" stroked="false">
                <v:path arrowok="t"/>
                <v:fill type="solid"/>
              </v:shape>
            </v:group>
            <v:group style="position:absolute;left:4222;top:7070;width:94;height:99" coordorigin="4222,7070" coordsize="94,99">
              <v:shape style="position:absolute;left:4222;top:7070;width:94;height:99" coordorigin="4222,7070" coordsize="94,99" path="m4278,7077l4260,7077,4260,7154,4259,7159,4255,7163,4250,7165,4243,7165,4243,7169,4297,7169,4297,7165,4290,7165,4285,7164,4281,7163,4280,7161,4278,7158,4278,7154,4278,7077xe" filled="true" fillcolor="#231f20" stroked="false">
                <v:path arrowok="t"/>
                <v:fill type="solid"/>
              </v:shape>
              <v:shape style="position:absolute;left:4222;top:7070;width:94;height:99" coordorigin="4222,7070" coordsize="94,99" path="m4311,7070l4226,7070,4222,7097,4227,7097,4228,7091,4230,7087,4245,7077,4312,7077,4311,7070xe" filled="true" fillcolor="#231f20" stroked="false">
                <v:path arrowok="t"/>
                <v:fill type="solid"/>
              </v:shape>
              <v:shape style="position:absolute;left:4222;top:7070;width:94;height:99" coordorigin="4222,7070" coordsize="94,99" path="m4312,7077l4292,7077,4297,7078,4302,7080,4304,7082,4308,7087,4310,7092,4310,7097,4315,7097,4312,7077xe" filled="true" fillcolor="#231f20" stroked="false">
                <v:path arrowok="t"/>
                <v:fill type="solid"/>
              </v:shape>
            </v:group>
            <v:group style="position:absolute;left:4321;top:7070;width:108;height:146" coordorigin="4321,7070" coordsize="108,146">
              <v:shape style="position:absolute;left:4321;top:7070;width:108;height:146" coordorigin="4321,7070" coordsize="108,146" path="m4340,7194l4334,7194,4331,7195,4327,7199,4326,7201,4326,7207,4328,7210,4333,7215,4337,7216,4347,7216,4353,7214,4365,7204,4369,7198,4352,7198,4350,7198,4343,7195,4340,7194xe" filled="true" fillcolor="#231f20" stroked="false">
                <v:path arrowok="t"/>
                <v:fill type="solid"/>
              </v:shape>
              <v:shape style="position:absolute;left:4321;top:7070;width:108;height:146" coordorigin="4321,7070" coordsize="108,146" path="m4367,7070l4321,7070,4321,7074,4325,7075,4328,7076,4374,7165,4367,7182,4365,7188,4362,7193,4357,7197,4355,7198,4369,7198,4370,7197,4392,7143,4383,7143,4359,7093,4356,7088,4355,7085,4355,7080,4356,7078,4359,7075,4362,7074,4367,7074,4367,7070xe" filled="true" fillcolor="#231f20" stroked="false">
                <v:path arrowok="t"/>
                <v:fill type="solid"/>
              </v:shape>
              <v:shape style="position:absolute;left:4321;top:7070;width:108;height:146" coordorigin="4321,7070" coordsize="108,146" path="m4429,7070l4397,7070,4397,7074,4400,7074,4402,7075,4403,7075,4404,7076,4405,7076,4406,7077,4406,7078,4406,7078,4406,7083,4406,7086,4383,7143,4392,7143,4414,7088,4416,7084,4417,7082,4429,7074,4429,7070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3.908pt;margin-top:366.114807pt;width:213.3091pt;height:20.0361pt;mso-position-horizontal-relative:page;mso-position-vertical-relative:page;z-index:-10408" type="#_x0000_t75" stroked="false">
            <v:imagedata r:id="rId36" o:title=""/>
          </v:shape>
        </w:pict>
      </w:r>
      <w:r>
        <w:rPr/>
        <w:pict>
          <v:group style="position:absolute;margin-left:403.028595pt;margin-top:116.877312pt;width:84pt;height:10.8pt;mso-position-horizontal-relative:page;mso-position-vertical-relative:page;z-index:-10384" coordorigin="8061,2338" coordsize="1680,216">
            <v:group style="position:absolute;left:8061;top:2342;width:236;height:212" coordorigin="8061,2342" coordsize="236,212">
              <v:shape style="position:absolute;left:8061;top:2342;width:236;height:212" coordorigin="8061,2342" coordsize="236,212" path="m8171,2548l8061,2548,8061,2553,8171,2553,8171,2548xe" filled="true" fillcolor="#231f20" stroked="false">
                <v:path arrowok="t"/>
                <v:fill type="solid"/>
              </v:shape>
              <v:shape style="position:absolute;left:8061;top:2342;width:236;height:212" coordorigin="8061,2342" coordsize="236,212" path="m8297,2548l8186,2548,8186,2553,8297,2553,8297,2548xe" filled="true" fillcolor="#231f20" stroked="false">
                <v:path arrowok="t"/>
                <v:fill type="solid"/>
              </v:shape>
              <v:shape style="position:absolute;left:8061;top:2342;width:236;height:212" coordorigin="8061,2342" coordsize="236,212" path="m8281,2348l8077,2348,8083,2350,8089,2357,8090,2366,8090,2531,8089,2539,8083,2546,8077,2548,8156,2548,8149,2546,8143,2539,8141,2531,8141,2356,8270,2356,8274,2350,8281,2348xe" filled="true" fillcolor="#231f20" stroked="false">
                <v:path arrowok="t"/>
                <v:fill type="solid"/>
              </v:shape>
              <v:shape style="position:absolute;left:8061;top:2342;width:236;height:212" coordorigin="8061,2342" coordsize="236,212" path="m8270,2356l8216,2356,8216,2529,8215,2537,8210,2545,8203,2548,8282,2548,8275,2546,8272,2543,8268,2539,8267,2531,8267,2366,8268,2358,8270,2356xe" filled="true" fillcolor="#231f20" stroked="false">
                <v:path arrowok="t"/>
                <v:fill type="solid"/>
              </v:shape>
              <v:shape style="position:absolute;left:8061;top:2342;width:236;height:212" coordorigin="8061,2342" coordsize="236,212" path="m8297,2342l8061,2342,8061,2348,8297,2348,8297,2342xe" filled="true" fillcolor="#231f20" stroked="false">
                <v:path arrowok="t"/>
                <v:fill type="solid"/>
              </v:shape>
            </v:group>
            <v:group style="position:absolute;left:8305;top:2338;width:225;height:216" coordorigin="8305,2338" coordsize="225,216">
              <v:shape style="position:absolute;left:8305;top:2338;width:225;height:216" coordorigin="8305,2338" coordsize="225,216" path="m8421,2338l8418,2338,8342,2506,8335,2522,8329,2533,8319,2543,8313,2547,8305,2548,8305,2553,8376,2553,8376,2548,8365,2547,8358,2546,8350,2541,8348,2537,8348,2526,8349,2521,8352,2514,8361,2493,8489,2493,8484,2482,8366,2482,8399,2409,8452,2409,8421,2338xe" filled="true" fillcolor="#231f20" stroked="false">
                <v:path arrowok="t"/>
                <v:fill type="solid"/>
              </v:shape>
              <v:shape style="position:absolute;left:8305;top:2338;width:225;height:216" coordorigin="8305,2338" coordsize="225,216" path="m8489,2493l8436,2493,8447,2520,8451,2530,8452,2531,8452,2533,8452,2535,8452,2540,8451,2543,8449,2544,8446,2547,8440,2548,8427,2548,8427,2553,8530,2553,8530,2548,8523,2547,8518,2545,8515,2542,8510,2538,8504,2527,8497,2511,8489,2493xe" filled="true" fillcolor="#231f20" stroked="false">
                <v:path arrowok="t"/>
                <v:fill type="solid"/>
              </v:shape>
              <v:shape style="position:absolute;left:8305;top:2338;width:225;height:216" coordorigin="8305,2338" coordsize="225,216" path="m8452,2409l8399,2409,8430,2482,8484,2482,8452,2409xe" filled="true" fillcolor="#231f20" stroked="false">
                <v:path arrowok="t"/>
                <v:fill type="solid"/>
              </v:shape>
            </v:group>
            <v:group style="position:absolute;left:8540;top:2342;width:290;height:212" coordorigin="8540,2342" coordsize="290,212">
              <v:shape style="position:absolute;left:8540;top:2342;width:290;height:212" coordorigin="8540,2342" coordsize="290,212" path="m8540,2548l8540,2553,8612,2553,8612,2548,8547,2548,8540,2548xe" filled="true" fillcolor="#231f20" stroked="false">
                <v:path arrowok="t"/>
                <v:fill type="solid"/>
              </v:shape>
              <v:shape style="position:absolute;left:8540;top:2342;width:290;height:212" coordorigin="8540,2342" coordsize="290,212" path="m8635,2362l8581,2362,8664,2553,8667,2553,8698,2481,8686,2481,8635,2362xe" filled="true" fillcolor="#231f20" stroked="false">
                <v:path arrowok="t"/>
                <v:fill type="solid"/>
              </v:shape>
              <v:shape style="position:absolute;left:8540;top:2342;width:290;height:212" coordorigin="8540,2342" coordsize="290,212" path="m8829,2548l8719,2548,8719,2553,8829,2553,8829,2548xe" filled="true" fillcolor="#231f20" stroked="false">
                <v:path arrowok="t"/>
                <v:fill type="solid"/>
              </v:shape>
              <v:shape style="position:absolute;left:8540;top:2342;width:290;height:212" coordorigin="8540,2342" coordsize="290,212" path="m8626,2342l8540,2342,8540,2348,8552,2348,8557,2349,8564,2353,8567,2355,8569,2360,8569,2367,8569,2526,8547,2548,8612,2548,8602,2548,8595,2546,8581,2362,8635,2362,8626,2342xe" filled="true" fillcolor="#231f20" stroked="false">
                <v:path arrowok="t"/>
                <v:fill type="solid"/>
              </v:shape>
              <v:shape style="position:absolute;left:8540;top:2342;width:290;height:212" coordorigin="8540,2342" coordsize="290,212" path="m8800,2361l8748,2361,8748,2530,8748,2534,8745,2540,8743,2543,8741,2544,8737,2547,8732,2548,8816,2548,8812,2547,8805,2543,8802,2540,8800,2535,8799,2530,8799,2367,8800,2361,8800,2361xe" filled="true" fillcolor="#231f20" stroked="false">
                <v:path arrowok="t"/>
                <v:fill type="solid"/>
              </v:shape>
              <v:shape style="position:absolute;left:8540;top:2342;width:290;height:212" coordorigin="8540,2342" coordsize="290,212" path="m8829,2342l8743,2342,8686,2481,8698,2481,8748,2361,8800,2361,8801,2358,8803,2355,8805,2352,8807,2351,8811,2349,8816,2348,8829,2348,8829,2342xe" filled="true" fillcolor="#231f20" stroked="false">
                <v:path arrowok="t"/>
                <v:fill type="solid"/>
              </v:shape>
            </v:group>
            <v:group style="position:absolute;left:8831;top:2342;width:228;height:212" coordorigin="8831,2342" coordsize="228,212">
              <v:shape style="position:absolute;left:8831;top:2342;width:228;height:212" coordorigin="8831,2342" coordsize="228,212" path="m9059,2342l8961,2342,8936,2343,8879,2363,8864,2400,8868,2421,8879,2437,8888,2445,8898,2450,8911,2453,8860,2525,8831,2548,8831,2553,8898,2553,8966,2457,9029,2457,9029,2446,8957,2446,8946,2445,8931,2439,8926,2435,8918,2421,8915,2412,8915,2384,8919,2373,8934,2357,8946,2353,9034,2353,9035,2352,9039,2350,9043,2349,9049,2348,9059,2348,9059,2342xe" filled="true" fillcolor="#231f20" stroked="false">
                <v:path arrowok="t"/>
                <v:fill type="solid"/>
              </v:shape>
              <v:shape style="position:absolute;left:8831;top:2342;width:228;height:212" coordorigin="8831,2342" coordsize="228,212" path="m9059,2548l8951,2548,8951,2553,9059,2553,9059,2548xe" filled="true" fillcolor="#231f20" stroked="false">
                <v:path arrowok="t"/>
                <v:fill type="solid"/>
              </v:shape>
              <v:shape style="position:absolute;left:8831;top:2342;width:228;height:212" coordorigin="8831,2342" coordsize="228,212" path="m9029,2457l8980,2457,8980,2528,8979,2535,8976,2541,8974,2543,8970,2545,8967,2547,8960,2548,9049,2548,9042,2547,9035,2543,9033,2541,9030,2535,9029,2528,9029,2457xe" filled="true" fillcolor="#231f20" stroked="false">
                <v:path arrowok="t"/>
                <v:fill type="solid"/>
              </v:shape>
              <v:shape style="position:absolute;left:8831;top:2342;width:228;height:212" coordorigin="8831,2342" coordsize="228,212" path="m9034,2353l8980,2353,8980,2446,9029,2446,9029,2368,9030,2360,9033,2354,9034,2353xe" filled="true" fillcolor="#231f20" stroked="false">
                <v:path arrowok="t"/>
                <v:fill type="solid"/>
              </v:shape>
            </v:group>
            <v:group style="position:absolute;left:9077;top:2342;width:190;height:212" coordorigin="9077,2342" coordsize="190,212">
              <v:shape style="position:absolute;left:9077;top:2342;width:190;height:212" coordorigin="9077,2342" coordsize="190,212" path="m9227,2548l9117,2548,9117,2553,9227,2553,9227,2548xe" filled="true" fillcolor="#231f20" stroked="false">
                <v:path arrowok="t"/>
                <v:fill type="solid"/>
              </v:shape>
              <v:shape style="position:absolute;left:9077;top:2342;width:190;height:212" coordorigin="9077,2342" coordsize="190,212" path="m9197,2354l9147,2354,9147,2528,9146,2534,9143,2540,9141,2543,9138,2544,9135,2547,9130,2548,9214,2548,9210,2547,9206,2545,9203,2543,9200,2540,9198,2535,9197,2528,9197,2354xe" filled="true" fillcolor="#231f20" stroked="false">
                <v:path arrowok="t"/>
                <v:fill type="solid"/>
              </v:shape>
              <v:shape style="position:absolute;left:9077;top:2342;width:190;height:212" coordorigin="9077,2342" coordsize="190,212" path="m9267,2342l9077,2342,9077,2399,9083,2399,9085,2384,9091,2372,9107,2357,9117,2354,9267,2354,9267,2342xe" filled="true" fillcolor="#231f20" stroked="false">
                <v:path arrowok="t"/>
                <v:fill type="solid"/>
              </v:shape>
              <v:shape style="position:absolute;left:9077;top:2342;width:190;height:212" coordorigin="9077,2342" coordsize="190,212" path="m9267,2354l9223,2354,9230,2355,9241,2360,9246,2365,9254,2376,9258,2386,9262,2399,9267,2399,9267,2354xe" filled="true" fillcolor="#231f20" stroked="false">
                <v:path arrowok="t"/>
                <v:fill type="solid"/>
              </v:shape>
            </v:group>
            <v:group style="position:absolute;left:9288;top:2339;width:221;height:215" coordorigin="9288,2339" coordsize="221,215">
              <v:shape style="position:absolute;left:9288;top:2339;width:221;height:215" coordorigin="9288,2339" coordsize="221,215" path="m9384,2348l9303,2348,9310,2350,9316,2358,9318,2367,9318,2532,9316,2539,9308,2546,9300,2547,9288,2548,9288,2553,9398,2553,9398,2548,9387,2548,9379,2546,9371,2541,9369,2534,9369,2452,9434,2452,9433,2452,9426,2446,9421,2444,9414,2443,9419,2438,9369,2438,9369,2364,9370,2357,9377,2350,9384,2348xe" filled="true" fillcolor="#231f20" stroked="false">
                <v:path arrowok="t"/>
                <v:fill type="solid"/>
              </v:shape>
              <v:shape style="position:absolute;left:9288;top:2339;width:221;height:215" coordorigin="9288,2339" coordsize="221,215" path="m9434,2452l9369,2452,9376,2453,9381,2454,9385,2458,9389,2463,9394,2472,9437,2553,9508,2553,9508,2548,9502,2548,9496,2546,9458,2492,9448,2475,9442,2464,9436,2455,9434,2452xe" filled="true" fillcolor="#231f20" stroked="false">
                <v:path arrowok="t"/>
                <v:fill type="solid"/>
              </v:shape>
              <v:shape style="position:absolute;left:9288;top:2339;width:221;height:215" coordorigin="9288,2339" coordsize="221,215" path="m9483,2339l9463,2339,9454,2342,9420,2401,9416,2414,9413,2423,9405,2433,9401,2436,9393,2438,9383,2438,9419,2438,9435,2395,9439,2382,9443,2372,9449,2362,9453,2359,9505,2359,9503,2354,9491,2342,9483,2339xe" filled="true" fillcolor="#231f20" stroked="false">
                <v:path arrowok="t"/>
                <v:fill type="solid"/>
              </v:shape>
              <v:shape style="position:absolute;left:9288;top:2339;width:221;height:215" coordorigin="9288,2339" coordsize="221,215" path="m9505,2359l9463,2359,9465,2362,9465,2369,9466,2383,9473,2390,9491,2390,9496,2388,9504,2380,9506,2375,9506,2361,9505,2359xe" filled="true" fillcolor="#231f20" stroked="false">
                <v:path arrowok="t"/>
                <v:fill type="solid"/>
              </v:shape>
              <v:shape style="position:absolute;left:9288;top:2339;width:221;height:215" coordorigin="9288,2339" coordsize="221,215" path="m9398,2342l9288,2342,9288,2348,9398,2348,9398,2342xe" filled="true" fillcolor="#231f20" stroked="false">
                <v:path arrowok="t"/>
                <v:fill type="solid"/>
              </v:shape>
            </v:group>
            <v:group style="position:absolute;left:9516;top:2338;width:225;height:216" coordorigin="9516,2338" coordsize="225,216">
              <v:shape style="position:absolute;left:9516;top:2338;width:225;height:216" coordorigin="9516,2338" coordsize="225,216" path="m9631,2338l9628,2338,9552,2506,9545,2522,9539,2533,9529,2543,9523,2547,9516,2548,9516,2553,9586,2553,9586,2548,9575,2547,9568,2546,9560,2541,9558,2537,9558,2526,9560,2521,9562,2514,9571,2493,9700,2493,9694,2482,9577,2482,9609,2409,9662,2409,9631,2338xe" filled="true" fillcolor="#231f20" stroked="false">
                <v:path arrowok="t"/>
                <v:fill type="solid"/>
              </v:shape>
              <v:shape style="position:absolute;left:9516;top:2338;width:225;height:216" coordorigin="9516,2338" coordsize="225,216" path="m9700,2493l9646,2493,9657,2520,9662,2530,9662,2531,9663,2533,9663,2535,9663,2540,9662,2543,9659,2544,9656,2547,9650,2548,9638,2548,9638,2553,9740,2553,9740,2548,9734,2547,9729,2545,9725,2542,9721,2538,9715,2527,9707,2511,9700,2493xe" filled="true" fillcolor="#231f20" stroked="false">
                <v:path arrowok="t"/>
                <v:fill type="solid"/>
              </v:shape>
              <v:shape style="position:absolute;left:9516;top:2338;width:225;height:216" coordorigin="9516,2338" coordsize="225,216" path="m9662,2409l9609,2409,9641,2482,9694,2482,9662,2409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56.773895pt;margin-top:138.501114pt;width:16.1pt;height:7.7pt;mso-position-horizontal-relative:page;mso-position-vertical-relative:page;z-index:-10360" coordorigin="7135,2770" coordsize="322,154">
            <v:group style="position:absolute;left:7135;top:2774;width:163;height:146" coordorigin="7135,2774" coordsize="163,146">
              <v:shape style="position:absolute;left:7135;top:2774;width:163;height:146" coordorigin="7135,2774" coordsize="163,146" path="m7298,2774l7135,2774,7135,2780,7141,2780,7145,2781,7151,2787,7152,2793,7152,2901,7135,2914,7135,2920,7210,2920,7210,2914,7204,2914,7200,2913,7196,2907,7196,2901,7196,2784,7285,2784,7286,2783,7291,2781,7298,2780,7298,2774xe" filled="true" fillcolor="#231f20" stroked="false">
                <v:path arrowok="t"/>
                <v:fill type="solid"/>
              </v:shape>
              <v:shape style="position:absolute;left:7135;top:2774;width:163;height:146" coordorigin="7135,2774" coordsize="163,146" path="m7285,2784l7237,2784,7237,2901,7237,2906,7235,2909,7234,2913,7230,2914,7223,2914,7223,2920,7298,2920,7298,2914,7291,2914,7287,2913,7282,2907,7281,2901,7281,2795,7282,2789,7285,2784xe" filled="true" fillcolor="#231f20" stroked="false">
                <v:path arrowok="t"/>
                <v:fill type="solid"/>
              </v:shape>
            </v:group>
            <v:group style="position:absolute;left:7320;top:2770;width:137;height:154" coordorigin="7320,2770" coordsize="137,154">
              <v:shape style="position:absolute;left:7320;top:2770;width:137;height:154" coordorigin="7320,2770" coordsize="137,154" path="m7401,2770l7388,2770,7379,2771,7329,2809,7320,2849,7322,2868,7373,2922,7398,2924,7416,2919,7423,2914,7383,2914,7379,2912,7366,2849,7366,2829,7384,2781,7426,2781,7413,2773,7401,2770xe" filled="true" fillcolor="#231f20" stroked="false">
                <v:path arrowok="t"/>
                <v:fill type="solid"/>
              </v:shape>
              <v:shape style="position:absolute;left:7320;top:2770;width:137;height:154" coordorigin="7320,2770" coordsize="137,154" path="m7426,2781l7393,2781,7397,2782,7403,2787,7411,2862,7410,2882,7393,2914,7423,2914,7432,2907,7449,2887,7455,2869,7457,2847,7455,2826,7448,2808,7443,2796,7434,2786,7426,2781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377.97171pt;margin-top:135.389008pt;width:93.5457pt;height:14.0391pt;mso-position-horizontal-relative:page;mso-position-vertical-relative:page;z-index:-10336" type="#_x0000_t75" stroked="false">
            <v:imagedata r:id="rId37" o:title=""/>
          </v:shape>
        </w:pict>
      </w:r>
      <w:r>
        <w:rPr/>
        <w:pict>
          <v:group style="position:absolute;margin-left:476.704559pt;margin-top:135.194016pt;width:56.3pt;height:14.25pt;mso-position-horizontal-relative:page;mso-position-vertical-relative:page;z-index:-10312" coordorigin="9534,2704" coordsize="1126,285">
            <v:group style="position:absolute;left:9534;top:2770;width:137;height:154" coordorigin="9534,2770" coordsize="137,154">
              <v:shape style="position:absolute;left:9534;top:2770;width:137;height:154" coordorigin="9534,2770" coordsize="137,154" path="m9615,2770l9602,2770,9593,2771,9543,2809,9534,2849,9536,2868,9587,2922,9612,2924,9630,2919,9637,2914,9597,2914,9593,2912,9580,2849,9580,2829,9597,2781,9640,2781,9627,2773,9615,2770xe" filled="true" fillcolor="#231f20" stroked="false">
                <v:path arrowok="t"/>
                <v:fill type="solid"/>
              </v:shape>
              <v:shape style="position:absolute;left:9534;top:2770;width:137;height:154" coordorigin="9534,2770" coordsize="137,154" path="m9640,2781l9607,2781,9611,2782,9617,2787,9625,2862,9624,2882,9607,2914,9637,2914,9646,2907,9662,2887,9669,2869,9671,2847,9669,2826,9662,2808,9657,2796,9648,2786,9640,2781xe" filled="true" fillcolor="#231f20" stroked="false">
                <v:path arrowok="t"/>
                <v:fill type="solid"/>
              </v:shape>
            </v:group>
            <v:group style="position:absolute;left:9694;top:2704;width:137;height:221" coordorigin="9694,2704" coordsize="137,221">
              <v:shape style="position:absolute;left:9694;top:2704;width:137;height:221" coordorigin="9694,2704" coordsize="137,221" path="m9787,2708l9719,2734,9697,2795,9694,2839,9696,2859,9723,2913,9763,2925,9783,2922,9799,2914,9754,2914,9748,2910,9743,2897,9741,2885,9740,2864,9740,2833,9741,2811,9744,2796,9745,2795,9708,2795,9714,2775,9723,2760,9734,2751,9745,2746,9796,2746,9805,2742,9822,2721,9827,2712,9827,2709,9809,2709,9798,2708,9790,2708,9787,2708xe" filled="true" fillcolor="#231f20" stroked="false">
                <v:path arrowok="t"/>
                <v:fill type="solid"/>
              </v:shape>
              <v:shape style="position:absolute;left:9694;top:2704;width:137;height:221" coordorigin="9694,2704" coordsize="137,221" path="m9797,2781l9771,2781,9777,2786,9782,2803,9784,2821,9785,2850,9784,2871,9768,2914,9799,2914,9830,2838,9826,2819,9817,2802,9802,2784,9797,2781xe" filled="true" fillcolor="#231f20" stroked="false">
                <v:path arrowok="t"/>
                <v:fill type="solid"/>
              </v:shape>
              <v:shape style="position:absolute;left:9694;top:2704;width:137;height:221" coordorigin="9694,2704" coordsize="137,221" path="m9768,2773l9740,2774,9722,2783,9708,2795,9745,2795,9747,2786,9753,2781,9797,2781,9788,2776,9768,2773xe" filled="true" fillcolor="#231f20" stroked="false">
                <v:path arrowok="t"/>
                <v:fill type="solid"/>
              </v:shape>
              <v:shape style="position:absolute;left:9694;top:2704;width:137;height:221" coordorigin="9694,2704" coordsize="137,221" path="m9796,2746l9745,2746,9764,2746,9773,2747,9777,2747,9794,2747,9796,2746xe" filled="true" fillcolor="#231f20" stroked="false">
                <v:path arrowok="t"/>
                <v:fill type="solid"/>
              </v:shape>
              <v:shape style="position:absolute;left:9694;top:2704;width:137;height:221" coordorigin="9694,2704" coordsize="137,221" path="m9828,2704l9823,2704,9816,2707,9809,2709,9827,2709,9828,2704xe" filled="true" fillcolor="#231f20" stroked="false">
                <v:path arrowok="t"/>
                <v:fill type="solid"/>
              </v:shape>
            </v:group>
            <v:group style="position:absolute;left:9854;top:2770;width:137;height:154" coordorigin="9854,2770" coordsize="137,154">
              <v:shape style="position:absolute;left:9854;top:2770;width:137;height:154" coordorigin="9854,2770" coordsize="137,154" path="m9934,2770l9922,2770,9912,2771,9862,2809,9854,2849,9856,2868,9906,2922,9932,2924,9949,2919,9956,2914,9917,2914,9912,2912,9899,2849,9900,2829,9959,2781,9946,2773,9934,2770xe" filled="true" fillcolor="#231f20" stroked="false">
                <v:path arrowok="t"/>
                <v:fill type="solid"/>
              </v:shape>
              <v:shape style="position:absolute;left:9854;top:2770;width:137;height:154" coordorigin="9854,2770" coordsize="137,154" path="m9959,2781l9927,2781,9930,2782,9933,2784,9944,2862,9943,2882,9926,2914,9956,2914,9965,2907,9982,2887,9988,2869,9990,2847,9988,2826,9982,2808,9976,2796,9968,2786,9959,2781xe" filled="true" fillcolor="#231f20" stroked="false">
                <v:path arrowok="t"/>
                <v:fill type="solid"/>
              </v:shape>
            </v:group>
            <v:group style="position:absolute;left:10010;top:2770;width:158;height:219" coordorigin="10010,2770" coordsize="158,219">
              <v:shape style="position:absolute;left:10010;top:2770;width:158;height:219" coordorigin="10010,2770" coordsize="158,219" path="m10072,2774l10010,2774,10010,2780,10017,2781,10022,2782,10024,2785,10027,2788,10028,2794,10028,2969,10027,2975,10025,2977,10022,2981,10017,2983,10010,2983,10010,2989,10094,2989,10094,2983,10086,2983,10081,2982,10076,2980,10074,2978,10073,2975,10072,2972,10072,2969,10072,2905,10085,2905,10080,2902,10072,2890,10072,2812,10078,2797,10082,2794,10072,2794,10072,2774xe" filled="true" fillcolor="#231f20" stroked="false">
                <v:path arrowok="t"/>
                <v:fill type="solid"/>
              </v:shape>
              <v:shape style="position:absolute;left:10010;top:2770;width:158;height:219" coordorigin="10010,2770" coordsize="158,219" path="m10085,2905l10072,2905,10077,2912,10083,2917,10095,2923,10102,2925,10121,2925,10131,2921,10149,2909,10090,2909,10085,2905xe" filled="true" fillcolor="#231f20" stroked="false">
                <v:path arrowok="t"/>
                <v:fill type="solid"/>
              </v:shape>
              <v:shape style="position:absolute;left:10010;top:2770;width:158;height:219" coordorigin="10010,2770" coordsize="158,219" path="m10151,2789l10104,2789,10109,2792,10115,2801,10119,2814,10121,2834,10122,2864,10119,2886,10114,2900,10110,2906,10106,2909,10149,2909,10168,2847,10168,2833,10166,2820,10157,2796,10151,2789xe" filled="true" fillcolor="#231f20" stroked="false">
                <v:path arrowok="t"/>
                <v:fill type="solid"/>
              </v:shape>
              <v:shape style="position:absolute;left:10010;top:2770;width:158;height:219" coordorigin="10010,2770" coordsize="158,219" path="m10123,2770l10103,2770,10095,2772,10087,2777,10082,2781,10077,2786,10072,2794,10082,2794,10087,2789,10151,2789,10150,2787,10132,2773,10123,2770xe" filled="true" fillcolor="#231f20" stroked="false">
                <v:path arrowok="t"/>
                <v:fill type="solid"/>
              </v:shape>
            </v:group>
            <v:group style="position:absolute;left:10193;top:2770;width:137;height:154" coordorigin="10193,2770" coordsize="137,154">
              <v:shape style="position:absolute;left:10193;top:2770;width:137;height:154" coordorigin="10193,2770" coordsize="137,154" path="m10274,2770l10261,2770,10252,2771,10202,2809,10193,2849,10196,2868,10246,2922,10272,2924,10289,2919,10296,2914,10257,2914,10252,2912,10239,2849,10240,2829,10257,2781,10299,2781,10286,2773,10274,2770xe" filled="true" fillcolor="#231f20" stroked="false">
                <v:path arrowok="t"/>
                <v:fill type="solid"/>
              </v:shape>
              <v:shape style="position:absolute;left:10193;top:2770;width:137;height:154" coordorigin="10193,2770" coordsize="137,154" path="m10299,2781l10266,2781,10270,2782,10273,2784,10284,2862,10283,2882,10266,2914,10296,2914,10305,2907,10322,2887,10328,2869,10330,2847,10328,2826,10322,2808,10316,2796,10308,2786,10299,2781xe" filled="true" fillcolor="#231f20" stroked="false">
                <v:path arrowok="t"/>
                <v:fill type="solid"/>
              </v:shape>
            </v:group>
            <v:group style="position:absolute;left:10353;top:2774;width:162;height:146" coordorigin="10353,2774" coordsize="162,146">
              <v:shape style="position:absolute;left:10353;top:2774;width:162;height:146" coordorigin="10353,2774" coordsize="162,146" path="m10427,2914l10353,2914,10353,2920,10427,2920,10427,2914xe" filled="true" fillcolor="#231f20" stroked="false">
                <v:path arrowok="t"/>
                <v:fill type="solid"/>
              </v:shape>
              <v:shape style="position:absolute;left:10353;top:2774;width:162;height:146" coordorigin="10353,2774" coordsize="162,146" path="m10498,2850l10454,2850,10454,2903,10453,2908,10449,2913,10446,2914,10440,2914,10440,2920,10514,2920,10514,2914,10508,2914,10504,2913,10499,2907,10498,2902,10498,2850xe" filled="true" fillcolor="#231f20" stroked="false">
                <v:path arrowok="t"/>
                <v:fill type="solid"/>
              </v:shape>
              <v:shape style="position:absolute;left:10353;top:2774;width:162;height:146" coordorigin="10353,2774" coordsize="162,146" path="m10427,2774l10353,2774,10353,2780,10359,2780,10363,2782,10368,2788,10369,2792,10369,2902,10368,2907,10363,2913,10359,2914,10422,2914,10418,2913,10416,2910,10414,2908,10413,2903,10413,2850,10498,2850,10498,2840,10413,2840,10413,2792,10414,2787,10416,2784,10418,2782,10422,2780,10427,2780,10427,2774xe" filled="true" fillcolor="#231f20" stroked="false">
                <v:path arrowok="t"/>
                <v:fill type="solid"/>
              </v:shape>
              <v:shape style="position:absolute;left:10353;top:2774;width:162;height:146" coordorigin="10353,2774" coordsize="162,146" path="m10508,2780l10447,2780,10450,2782,10452,2785,10454,2789,10454,2793,10454,2840,10498,2840,10498,2792,10499,2788,10504,2782,10508,2780xe" filled="true" fillcolor="#231f20" stroked="false">
                <v:path arrowok="t"/>
                <v:fill type="solid"/>
              </v:shape>
              <v:shape style="position:absolute;left:10353;top:2774;width:162;height:146" coordorigin="10353,2774" coordsize="162,146" path="m10514,2774l10440,2774,10440,2780,10514,2780,10514,2774xe" filled="true" fillcolor="#231f20" stroked="false">
                <v:path arrowok="t"/>
                <v:fill type="solid"/>
              </v:shape>
            </v:group>
            <v:group style="position:absolute;left:10538;top:2772;width:122;height:153" coordorigin="10538,2772" coordsize="122,153">
              <v:shape style="position:absolute;left:10538;top:2772;width:122;height:153" coordorigin="10538,2772" coordsize="122,153" path="m10589,2772l10540,2831,10538,2855,10541,2872,10548,2891,10562,2911,10579,2921,10601,2925,10613,2925,10624,2921,10636,2913,10647,2901,10611,2901,10603,2897,10591,2882,10583,2864,10580,2842,10660,2842,10659,2833,10659,2832,10579,2832,10579,2810,10582,2797,10588,2788,10592,2783,10596,2780,10633,2780,10632,2779,10615,2773,10589,2772xe" filled="true" fillcolor="#231f20" stroked="false">
                <v:path arrowok="t"/>
                <v:fill type="solid"/>
              </v:shape>
              <v:shape style="position:absolute;left:10538;top:2772;width:122;height:153" coordorigin="10538,2772" coordsize="122,153" path="m10655,2877l10649,2886,10643,2892,10633,2899,10628,2901,10647,2901,10648,2900,10660,2880,10655,2877xe" filled="true" fillcolor="#231f20" stroked="false">
                <v:path arrowok="t"/>
                <v:fill type="solid"/>
              </v:shape>
              <v:shape style="position:absolute;left:10538;top:2772;width:122;height:153" coordorigin="10538,2772" coordsize="122,153" path="m10633,2780l10605,2780,10608,2781,10614,2786,10617,2791,10621,2803,10622,2814,10622,2832,10659,2832,10655,2814,10647,2797,10633,2780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418.374603pt;margin-top:380.92392pt;width:53.5473pt;height:24.7252pt;mso-position-horizontal-relative:page;mso-position-vertical-relative:page;z-index:-10288" type="#_x0000_t75" stroked="false">
            <v:imagedata r:id="rId38" o:title=""/>
          </v:shape>
        </w:pict>
      </w:r>
      <w:r>
        <w:rPr/>
        <w:pict>
          <v:group style="position:absolute;margin-left:2.978pt;margin-top:4.562008pt;width:.6pt;height:.1pt;mso-position-horizontal-relative:page;mso-position-vertical-relative:page;z-index:-10264" coordorigin="60,91" coordsize="12,2">
            <v:shape style="position:absolute;left:60;top:91;width:12;height:2" coordorigin="60,91" coordsize="12,0" path="m60,91l71,91e" filled="false" stroked="true" strokeweight=".686pt" strokecolor="#231f20">
              <v:path arrowok="t"/>
            </v:shape>
            <w10:wrap type="none"/>
          </v:group>
        </w:pict>
      </w:r>
      <w:r>
        <w:rPr/>
        <w:pict>
          <v:group style="position:absolute;margin-left:390.212891pt;margin-top:171.79361pt;width:110.35pt;height:110.35pt;mso-position-horizontal-relative:page;mso-position-vertical-relative:page;z-index:-10240" coordorigin="7804,3436" coordsize="2207,2207">
            <v:group style="position:absolute;left:7804;top:3436;width:2207;height:2207" coordorigin="7804,3436" coordsize="2207,2207">
              <v:shape style="position:absolute;left:7804;top:3436;width:2207;height:2207" coordorigin="7804,3436" coordsize="2207,2207" path="m8908,3436l8817,3440,8729,3450,8642,3468,8559,3492,8478,3523,8401,3559,8326,3601,8256,3649,8190,3701,8127,3759,8070,3821,8017,3888,7970,3958,7927,4032,7891,4110,7861,4190,7836,4274,7819,4360,7808,4449,7804,4539,7808,4630,7819,4718,7836,4804,7861,4888,7891,4969,7927,5046,7970,5120,8017,5191,8070,5257,8127,5319,8190,5377,8256,5430,8326,5477,8401,5519,8478,5556,8559,5586,8642,5610,8729,5628,8817,5639,8908,5643,8998,5639,9087,5628,9173,5610,9256,5586,9337,5556,9415,5519,9489,5477,9559,5430,9626,5377,9688,5319,9745,5257,9798,5191,9846,5120,9888,5046,9924,4969,9955,4888,9979,4804,9996,4718,10007,4630,10011,4539,10007,4449,9996,4360,9979,4274,9955,4190,9924,4110,9888,4032,9846,3958,9798,3888,9745,3821,9688,3759,9626,3701,9559,3649,9489,3601,9415,3559,9337,3523,9256,3492,9173,3468,9087,3450,8998,3440,8908,3436xe" filled="true" fillcolor="#f79126" stroked="false">
                <v:path arrowok="t"/>
                <v:fill type="solid"/>
              </v:shape>
            </v:group>
            <v:group style="position:absolute;left:7985;top:3473;width:1846;height:1599" coordorigin="7985,3473" coordsize="1846,1599">
              <v:shape style="position:absolute;left:7985;top:3473;width:1846;height:1599" coordorigin="7985,3473" coordsize="1846,1599" path="m8908,3473l7985,5072,9830,5072,8908,3473xe" filled="true" fillcolor="#2457a7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5.122101pt;margin-top:405.665619pt;width:5.5pt;height:9.050pt;mso-position-horizontal-relative:page;mso-position-vertical-relative:page;z-index:-10216" type="#_x0000_t202" filled="false" stroked="false">
            <v:textbox inset="0,0,0,0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b/>
                      <w:color w:val="231F20"/>
                      <w:sz w:val="14"/>
                    </w:rPr>
                    <w:t>4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4.6474pt;margin-top:15.602477pt;width:5.6pt;height:6.6pt;mso-position-horizontal-relative:page;mso-position-vertical-relative:page;z-index:-10192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1"/>
                    <w:ind w:left="20" w:right="0"/>
                    <w:jc w:val="left"/>
                    <w:rPr>
                      <w:b w:val="0"/>
                      <w:bCs w:val="0"/>
                    </w:rPr>
                  </w:pPr>
                  <w:r>
                    <w:rPr>
                      <w:color w:val="FFFFFF"/>
                      <w:w w:val="105"/>
                    </w:rPr>
                    <w:t>Ф</w:t>
                  </w:r>
                  <w:r>
                    <w:rPr>
                      <w:b w:val="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1.541138pt;margin-top:17.192827pt;width:3.1pt;height:4.5pt;mso-position-horizontal-relative:page;mso-position-vertical-relative:page;z-index:-10168;rotation:11" type="#_x0000_t136" fillcolor="#ffffff" stroked="f">
            <o:extrusion v:ext="view" autorotationcenter="t"/>
            <v:textpath style="font-family:&amp;quot;Century Gothic&amp;quot;;font-size:4pt;v-text-kern:t;mso-text-shadow:auto;font-weight:bold" string="П"/>
            <w10:wrap type="none"/>
          </v:shape>
        </w:pict>
      </w:r>
      <w:r>
        <w:rPr/>
        <w:pict>
          <v:shape style="position:absolute;margin-left:345.205811pt;margin-top:18.213846pt;width:3.25pt;height:4.5pt;mso-position-horizontal-relative:page;mso-position-vertical-relative:page;z-index:-10144;rotation:19" type="#_x0000_t136" fillcolor="#ffffff" stroked="f">
            <o:extrusion v:ext="view" autorotationcenter="t"/>
            <v:textpath style="font-family:&amp;quot;Century Gothic&amp;quot;;font-size:4pt;v-text-kern:t;mso-text-shadow:auto;font-weight:bold" string="О"/>
            <w10:wrap type="none"/>
          </v:shape>
        </w:pict>
      </w:r>
      <w:r>
        <w:rPr/>
        <w:pict>
          <v:shape style="position:absolute;margin-left:350.279694pt;margin-top:20.420097pt;width:2.8pt;height:4.5pt;mso-position-horizontal-relative:page;mso-position-vertical-relative:page;z-index:-10120;rotation:29" type="#_x0000_t136" fillcolor="#ffffff" stroked="f">
            <o:extrusion v:ext="view" autorotationcenter="t"/>
            <v:textpath style="font-family:&amp;quot;Century Gothic&amp;quot;;font-size:4pt;v-text-kern:t;mso-text-shadow:auto;font-weight:bold" string="В"/>
            <w10:wrap type="none"/>
          </v:shape>
        </w:pict>
      </w:r>
      <w:r>
        <w:rPr/>
        <w:pict>
          <v:shape style="position:absolute;margin-left:353.135315pt;margin-top:22.46147pt;width:3.25pt;height:4.5pt;mso-position-horizontal-relative:page;mso-position-vertical-relative:page;z-index:-10096;rotation:37" type="#_x0000_t136" fillcolor="#ffffff" stroked="f">
            <o:extrusion v:ext="view" autorotationcenter="t"/>
            <v:textpath style="font-family:&amp;quot;Century Gothic&amp;quot;;font-size:4pt;v-text-kern:t;mso-text-shadow:auto;font-weight:bold" string="О"/>
            <w10:wrap type="none"/>
          </v:shape>
        </w:pict>
      </w:r>
      <w:r>
        <w:rPr/>
        <w:pict>
          <v:shape style="position:absolute;margin-left:356.203552pt;margin-top:24.856907pt;width:2.65pt;height:4.5pt;mso-position-horizontal-relative:page;mso-position-vertical-relative:page;z-index:-10072;rotation:44" type="#_x0000_t136" fillcolor="#ffffff" stroked="f">
            <o:extrusion v:ext="view" autorotationcenter="t"/>
            <v:textpath style="font-family:&amp;quot;Century Gothic&amp;quot;;font-size:4pt;v-text-kern:t;mso-text-shadow:auto;font-weight:bold" string="Р"/>
            <w10:wrap type="none"/>
          </v:shape>
        </w:pict>
      </w:r>
      <w:r>
        <w:rPr/>
        <w:pict>
          <v:shape style="position:absolute;margin-left:358.312463pt;margin-top:27.576268pt;width:3.3pt;height:4.5pt;mso-position-horizontal-relative:page;mso-position-vertical-relative:page;z-index:-10048;rotation:51" type="#_x0000_t136" fillcolor="#ffffff" stroked="f">
            <o:extrusion v:ext="view" autorotationcenter="t"/>
            <v:textpath style="font-family:&amp;quot;Century Gothic&amp;quot;;font-size:4pt;v-text-kern:t;mso-text-shadow:auto;font-weight:bold" string="О"/>
            <w10:wrap type="none"/>
          </v:shape>
        </w:pict>
      </w:r>
      <w:r>
        <w:rPr/>
        <w:pict>
          <v:shape style="position:absolute;margin-left:360.601086pt;margin-top:30.799346pt;width:3.15pt;height:4.5pt;mso-position-horizontal-relative:page;mso-position-vertical-relative:page;z-index:-10024;rotation:59" type="#_x0000_t136" fillcolor="#ffffff" stroked="f">
            <o:extrusion v:ext="view" autorotationcenter="t"/>
            <v:textpath style="font-family:&amp;quot;Century Gothic&amp;quot;;font-size:4pt;v-text-kern:t;mso-text-shadow:auto;font-weight:bold" string="Н"/>
            <w10:wrap type="none"/>
          </v:shape>
        </w:pict>
      </w:r>
      <w:r>
        <w:rPr/>
        <w:pict>
          <v:shape style="position:absolute;margin-left:362.544806pt;margin-top:33.918798pt;width:2.450pt;height:4.5pt;mso-position-horizontal-relative:page;mso-position-vertical-relative:page;z-index:-10000;rotation:66" type="#_x0000_t136" fillcolor="#ffffff" stroked="f">
            <o:extrusion v:ext="view" autorotationcenter="t"/>
            <v:textpath style="font-family:&amp;quot;Century Gothic&amp;quot;;font-size:4pt;v-text-kern:t;mso-text-shadow:auto;font-weight:bold" string="Е"/>
            <w10:wrap type="none"/>
          </v:shape>
        </w:pict>
      </w:r>
      <w:r>
        <w:rPr/>
        <w:pict>
          <v:shape style="position:absolute;margin-left:363.083832pt;margin-top:37.62048pt;width:4pt;height:4.5pt;mso-position-horizontal-relative:page;mso-position-vertical-relative:page;z-index:-9976;rotation:74" type="#_x0000_t136" fillcolor="#ffffff" stroked="f">
            <o:extrusion v:ext="view" autorotationcenter="t"/>
            <v:textpath style="font-family:&amp;quot;Century Gothic&amp;quot;;font-size:4pt;v-text-kern:t;mso-text-shadow:auto;font-weight:bold" string="Ж"/>
            <w10:wrap type="none"/>
          </v:shape>
        </w:pict>
      </w:r>
      <w:r>
        <w:rPr/>
        <w:pict>
          <v:shape style="position:absolute;margin-left:364.536047pt;margin-top:41.482439pt;width:2.7pt;height:4.5pt;mso-position-horizontal-relative:page;mso-position-vertical-relative:page;z-index:-9952;rotation:82" type="#_x0000_t136" fillcolor="#ffffff" stroked="f">
            <o:extrusion v:ext="view" autorotationcenter="t"/>
            <v:textpath style="font-family:&amp;quot;Century Gothic&amp;quot;;font-size:4pt;v-text-kern:t;mso-text-shadow:auto;font-weight:bold" string="С"/>
            <w10:wrap type="none"/>
          </v:shape>
        </w:pict>
      </w:r>
      <w:r>
        <w:rPr/>
        <w:pict>
          <v:shape style="position:absolute;margin-left:362.875336pt;margin-top:44.776257pt;width:6.55pt;height:4.75pt;mso-position-horizontal-relative:page;mso-position-vertical-relative:page;z-index:-992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240" w:lineRule="auto" w:before="2"/>
                    <w:ind w:left="20" w:right="0"/>
                    <w:jc w:val="left"/>
                    <w:rPr>
                      <w:b w:val="0"/>
                      <w:bCs w:val="0"/>
                    </w:rPr>
                  </w:pPr>
                  <w:r>
                    <w:rPr>
                      <w:color w:val="FFFFFF"/>
                      <w:w w:val="97"/>
                    </w:rPr>
                    <w:t>К</w:t>
                  </w:r>
                  <w:r>
                    <w:rPr>
                      <w:b w:val="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4.353668pt;margin-top:48.556026pt;width:3.25pt;height:4.5pt;mso-position-horizontal-relative:page;mso-position-vertical-relative:page;z-index:-9904;rotation:96" type="#_x0000_t136" fillcolor="#ffffff" stroked="f">
            <o:extrusion v:ext="view" autorotationcenter="t"/>
            <v:textpath style="font-family:&amp;quot;Century Gothic&amp;quot;;font-size:4pt;v-text-kern:t;mso-text-shadow:auto;font-weight:bold" string="О"/>
            <w10:wrap type="none"/>
          </v:shape>
        </w:pict>
      </w:r>
      <w:r>
        <w:rPr/>
        <w:pict>
          <v:shape style="position:absolute;margin-left:363.713605pt;margin-top:52.422435pt;width:3.15pt;height:4.5pt;mso-position-horizontal-relative:page;mso-position-vertical-relative:page;z-index:-9880;rotation:104" type="#_x0000_t136" fillcolor="#ffffff" stroked="f">
            <o:extrusion v:ext="view" autorotationcenter="t"/>
            <v:textpath style="font-family:&amp;quot;Century Gothic&amp;quot;;font-size:4pt;v-text-kern:t;mso-text-shadow:auto;font-weight:bold" string="Й"/>
            <w10:wrap type="none"/>
          </v:shape>
        </w:pict>
      </w:r>
      <w:r>
        <w:rPr/>
        <w:pict>
          <v:shape style="position:absolute;margin-left:361.811127pt;margin-top:57.60685pt;width:3.25pt;height:4.5pt;mso-position-horizontal-relative:page;mso-position-vertical-relative:page;z-index:-9856;rotation:115" type="#_x0000_t136" fillcolor="#ffffff" stroked="f">
            <o:extrusion v:ext="view" autorotationcenter="t"/>
            <v:textpath style="font-family:&amp;quot;Century Gothic&amp;quot;;font-size:4pt;v-text-kern:t;mso-text-shadow:auto;font-weight:bold" string="О"/>
            <w10:wrap type="none"/>
          </v:shape>
        </w:pict>
      </w:r>
      <w:r>
        <w:rPr/>
        <w:pict>
          <v:shape style="position:absolute;margin-left:360.242578pt;margin-top:60.874983pt;width:2.8pt;height:4.5pt;mso-position-horizontal-relative:page;mso-position-vertical-relative:page;z-index:-9832;rotation:122" type="#_x0000_t136" fillcolor="#ffffff" stroked="f">
            <o:extrusion v:ext="view" autorotationcenter="t"/>
            <v:textpath style="font-family:&amp;quot;Century Gothic&amp;quot;;font-size:4pt;v-text-kern:t;mso-text-shadow:auto;font-weight:bold" string="Б"/>
            <w10:wrap type="none"/>
          </v:shape>
        </w:pict>
      </w:r>
      <w:r>
        <w:rPr/>
        <w:pict>
          <v:shape style="position:absolute;margin-left:358.081549pt;margin-top:63.716035pt;width:2.95pt;height:4.5pt;mso-position-horizontal-relative:page;mso-position-vertical-relative:page;z-index:-9808;rotation:129" type="#_x0000_t136" fillcolor="#ffffff" stroked="f">
            <o:extrusion v:ext="view" autorotationcenter="t"/>
            <v:textpath style="font-family:&amp;quot;Century Gothic&amp;quot;;font-size:4pt;v-text-kern:t;mso-text-shadow:auto;font-weight:bold" string="Л"/>
            <w10:wrap type="none"/>
          </v:shape>
        </w:pict>
      </w:r>
      <w:r>
        <w:rPr/>
        <w:pict>
          <v:shape style="position:absolute;margin-left:355.535889pt;margin-top:66.384560pt;width:3.05pt;height:4.5pt;mso-position-horizontal-relative:page;mso-position-vertical-relative:page;z-index:-9784;rotation:136" type="#_x0000_t136" fillcolor="#ffffff" stroked="f">
            <o:extrusion v:ext="view" autorotationcenter="t"/>
            <v:textpath style="font-family:&amp;quot;Century Gothic&amp;quot;;font-size:4pt;v-text-kern:t;mso-text-shadow:auto;font-weight:bold" string="А"/>
            <w10:wrap type="none"/>
          </v:shape>
        </w:pict>
      </w:r>
      <w:r>
        <w:rPr/>
        <w:pict>
          <v:shape style="position:absolute;margin-left:353.024658pt;margin-top:68.588509pt;width:2.75pt;height:4.5pt;mso-position-horizontal-relative:page;mso-position-vertical-relative:page;z-index:-9760;rotation:143" type="#_x0000_t136" fillcolor="#ffffff" stroked="f">
            <o:extrusion v:ext="view" autorotationcenter="t"/>
            <v:textpath style="font-family:&amp;quot;Century Gothic&amp;quot;;font-size:4pt;v-text-kern:t;mso-text-shadow:auto;font-weight:bold" string="С"/>
            <w10:wrap type="none"/>
          </v:shape>
        </w:pict>
      </w:r>
      <w:r>
        <w:rPr/>
        <w:pict>
          <v:shape style="position:absolute;margin-left:350.306763pt;margin-top:70.42218pt;width:2.5pt;height:4.5pt;mso-position-horizontal-relative:page;mso-position-vertical-relative:page;z-index:-9736;rotation:150" type="#_x0000_t136" fillcolor="#ffffff" stroked="f">
            <o:extrusion v:ext="view" autorotationcenter="t"/>
            <v:textpath style="font-family:&amp;quot;Century Gothic&amp;quot;;font-size:4pt;v-text-kern:t;mso-text-shadow:auto;font-weight:bold" string="Т"/>
            <w10:wrap type="none"/>
          </v:shape>
        </w:pict>
      </w:r>
      <w:r>
        <w:rPr/>
        <w:pict>
          <v:shape style="position:absolute;margin-left:346.812988pt;margin-top:71.971611pt;width:3.15pt;height:4.5pt;mso-position-horizontal-relative:page;mso-position-vertical-relative:page;z-index:-9712;rotation:157" type="#_x0000_t136" fillcolor="#ffffff" stroked="f">
            <o:extrusion v:ext="view" autorotationcenter="t"/>
            <v:textpath style="font-family:&amp;quot;Century Gothic&amp;quot;;font-size:4pt;v-text-kern:t;mso-text-shadow:auto;font-weight:bold" string="И"/>
            <w10:wrap type="none"/>
          </v:shape>
        </w:pict>
      </w:r>
      <w:r>
        <w:rPr/>
        <w:pict>
          <v:shape style="position:absolute;margin-left:326.029846pt;margin-top:72.263634pt;width:2.25pt;height:4.5pt;mso-position-horizontal-relative:page;mso-position-vertical-relative:page;z-index:-9688;rotation:201" type="#_x0000_t136" fillcolor="#ffffff" stroked="f">
            <o:extrusion v:ext="view" autorotationcenter="t"/>
            <v:textpath style="font-family:&amp;quot;Century Gothic&amp;quot;;font-size:4pt;v-text-kern:t;mso-text-shadow:auto;font-weight:bold" string="Г"/>
            <w10:wrap type="none"/>
          </v:shape>
        </w:pict>
      </w:r>
      <w:r>
        <w:rPr/>
        <w:pict>
          <v:shape style="position:absolute;margin-left:322.814972pt;margin-top:71.000824pt;width:3pt;height:4.5pt;mso-position-horizontal-relative:page;mso-position-vertical-relative:page;z-index:-9664;rotation:208" type="#_x0000_t136" fillcolor="#ffffff" stroked="f">
            <o:extrusion v:ext="view" autorotationcenter="t"/>
            <v:textpath style="font-family:&amp;quot;Century Gothic&amp;quot;;font-size:4pt;v-text-kern:t;mso-text-shadow:auto;font-weight:bold" string="Л"/>
            <w10:wrap type="none"/>
          </v:shape>
        </w:pict>
      </w:r>
      <w:r>
        <w:rPr/>
        <w:pict>
          <v:shape style="position:absolute;margin-left:319.654388pt;margin-top:69.125587pt;width:3pt;height:4.5pt;mso-position-horizontal-relative:page;mso-position-vertical-relative:page;z-index:-9640;rotation:215" type="#_x0000_t136" fillcolor="#ffffff" stroked="f">
            <o:extrusion v:ext="view" autorotationcenter="t"/>
            <v:textpath style="font-family:&amp;quot;Century Gothic&amp;quot;;font-size:4pt;v-text-kern:t;mso-text-shadow:auto;font-weight:bold" string="А"/>
            <w10:wrap type="none"/>
          </v:shape>
        </w:pict>
      </w:r>
      <w:r>
        <w:rPr/>
        <w:pict>
          <v:shape style="position:absolute;margin-left:316.951263pt;margin-top:66.921257pt;width:2.8pt;height:4.5pt;mso-position-horizontal-relative:page;mso-position-vertical-relative:page;z-index:-9616;rotation:222" type="#_x0000_t136" fillcolor="#ffffff" stroked="f">
            <o:extrusion v:ext="view" autorotationcenter="t"/>
            <v:textpath style="font-family:&amp;quot;Century Gothic&amp;quot;;font-size:4pt;v-text-kern:t;mso-text-shadow:auto;font-weight:bold" string="В"/>
            <w10:wrap type="none"/>
          </v:shape>
        </w:pict>
      </w:r>
      <w:r>
        <w:rPr/>
        <w:pict>
          <v:shape style="position:absolute;margin-left:314.184888pt;margin-top:64.355479pt;width:3.15pt;height:4.5pt;mso-position-horizontal-relative:page;mso-position-vertical-relative:page;z-index:-9592;rotation:229" type="#_x0000_t136" fillcolor="#ffffff" stroked="f">
            <o:extrusion v:ext="view" autorotationcenter="t"/>
            <v:textpath style="font-family:&amp;quot;Century Gothic&amp;quot;;font-size:4pt;v-text-kern:t;mso-text-shadow:auto;font-weight:bold" string="Н"/>
            <w10:wrap type="none"/>
          </v:shape>
        </w:pict>
      </w:r>
      <w:r>
        <w:rPr/>
        <w:pict>
          <v:shape style="position:absolute;margin-left:311.727838pt;margin-top:61.236754pt;width:3.3pt;height:4.5pt;mso-position-horizontal-relative:page;mso-position-vertical-relative:page;z-index:-9568;rotation:237" type="#_x0000_t136" fillcolor="#ffffff" stroked="f">
            <o:extrusion v:ext="view" autorotationcenter="t"/>
            <v:textpath style="font-family:&amp;quot;Century Gothic&amp;quot;;font-size:4pt;v-text-kern:t;mso-text-shadow:auto;font-weight:bold" string="О"/>
            <w10:wrap type="none"/>
          </v:shape>
        </w:pict>
      </w:r>
      <w:r>
        <w:rPr/>
        <w:pict>
          <v:shape style="position:absolute;margin-left:310.380011pt;margin-top:58.142263pt;width:2.450pt;height:4.5pt;mso-position-horizontal-relative:page;mso-position-vertical-relative:page;z-index:-9544;rotation:244" type="#_x0000_t136" fillcolor="#ffffff" stroked="f">
            <o:extrusion v:ext="view" autorotationcenter="t"/>
            <v:textpath style="font-family:&amp;quot;Century Gothic&amp;quot;;font-size:4pt;v-text-kern:t;mso-text-shadow:auto;font-weight:bold" string="Е"/>
            <w10:wrap type="none"/>
          </v:shape>
        </w:pict>
      </w:r>
      <w:r>
        <w:rPr/>
        <w:pict>
          <v:shape style="position:absolute;margin-left:308.474860pt;margin-top:53.606451pt;width:2.7pt;height:4.5pt;mso-position-horizontal-relative:page;mso-position-vertical-relative:page;z-index:-9520;rotation:254" type="#_x0000_t136" fillcolor="#ffffff" stroked="f">
            <o:extrusion v:ext="view" autorotationcenter="t"/>
            <v:textpath style="font-family:&amp;quot;Century Gothic&amp;quot;;font-size:4pt;v-text-kern:t;mso-text-shadow:auto;font-weight:bold" string="У"/>
            <w10:wrap type="none"/>
          </v:shape>
        </w:pict>
      </w:r>
      <w:r>
        <w:rPr/>
        <w:pict>
          <v:shape style="position:absolute;margin-left:307.472705pt;margin-top:50.13379pt;width:3.1pt;height:4.5pt;mso-position-horizontal-relative:page;mso-position-vertical-relative:page;z-index:-9496;rotation:261" type="#_x0000_t136" fillcolor="#ffffff" stroked="f">
            <o:extrusion v:ext="view" autorotationcenter="t"/>
            <v:textpath style="font-family:&amp;quot;Century Gothic&amp;quot;;font-size:4pt;v-text-kern:t;mso-text-shadow:auto;font-weight:bold" string="П"/>
            <w10:wrap type="none"/>
          </v:shape>
        </w:pict>
      </w:r>
      <w:r>
        <w:rPr/>
        <w:pict>
          <v:shape style="position:absolute;margin-left:307.333142pt;margin-top:46.574363pt;width:2.65pt;height:4.5pt;mso-position-horizontal-relative:page;mso-position-vertical-relative:page;z-index:-9472;rotation:268" type="#_x0000_t136" fillcolor="#ffffff" stroked="f">
            <o:extrusion v:ext="view" autorotationcenter="t"/>
            <v:textpath style="font-family:&amp;quot;Century Gothic&amp;quot;;font-size:4pt;v-text-kern:t;mso-text-shadow:auto;font-weight:bold" string="Р"/>
            <w10:wrap type="none"/>
          </v:shape>
        </w:pict>
      </w:r>
      <w:r>
        <w:rPr/>
        <w:pict>
          <v:shape style="position:absolute;margin-left:307.182764pt;margin-top:43.32783pt;width:3.05pt;height:4.5pt;mso-position-horizontal-relative:page;mso-position-vertical-relative:page;z-index:-9448;rotation:275" type="#_x0000_t136" fillcolor="#ffffff" stroked="f">
            <o:extrusion v:ext="view" autorotationcenter="t"/>
            <v:textpath style="font-family:&amp;quot;Century Gothic&amp;quot;;font-size:4pt;v-text-kern:t;mso-text-shadow:auto;font-weight:bold" string="А"/>
            <w10:wrap type="none"/>
          </v:shape>
        </w:pict>
      </w:r>
      <w:r>
        <w:rPr/>
        <w:pict>
          <v:shape style="position:absolute;margin-left:307.783105pt;margin-top:39.779993pt;width:2.8pt;height:4.5pt;mso-position-horizontal-relative:page;mso-position-vertical-relative:page;z-index:-9424;rotation:282" type="#_x0000_t136" fillcolor="#ffffff" stroked="f">
            <o:extrusion v:ext="view" autorotationcenter="t"/>
            <v:textpath style="font-family:&amp;quot;Century Gothic&amp;quot;;font-size:4pt;v-text-kern:t;mso-text-shadow:auto;font-weight:bold" string="В"/>
            <w10:wrap type="none"/>
          </v:shape>
        </w:pict>
      </w:r>
      <w:r>
        <w:rPr/>
        <w:pict>
          <v:shape style="position:absolute;margin-left:308.58197pt;margin-top:36.375149pt;width:3pt;height:4.5pt;mso-position-horizontal-relative:page;mso-position-vertical-relative:page;z-index:-9400;rotation:289" type="#_x0000_t136" fillcolor="#ffffff" stroked="f">
            <o:extrusion v:ext="view" autorotationcenter="t"/>
            <v:textpath style="font-family:&amp;quot;Century Gothic&amp;quot;;font-size:4pt;v-text-kern:t;mso-text-shadow:auto;font-weight:bold" string="Л"/>
            <w10:wrap type="none"/>
          </v:shape>
        </w:pict>
      </w:r>
      <w:r>
        <w:rPr/>
        <w:pict>
          <v:shape style="position:absolute;margin-left:310.088776pt;margin-top:33.210529pt;width:2.5pt;height:4.5pt;mso-position-horizontal-relative:page;mso-position-vertical-relative:page;z-index:-9376;rotation:296" type="#_x0000_t136" fillcolor="#ffffff" stroked="f">
            <o:extrusion v:ext="view" autorotationcenter="t"/>
            <v:textpath style="font-family:&amp;quot;Century Gothic&amp;quot;;font-size:4pt;v-text-kern:t;mso-text-shadow:auto;font-weight:bold" string="Е"/>
            <w10:wrap type="none"/>
          </v:shape>
        </w:pict>
      </w:r>
      <w:r>
        <w:rPr/>
        <w:pict>
          <v:shape style="position:absolute;margin-left:311.403967pt;margin-top:30.157003pt;width:3.2pt;height:4.5pt;mso-position-horizontal-relative:page;mso-position-vertical-relative:page;z-index:-9352;rotation:303" type="#_x0000_t136" fillcolor="#ffffff" stroked="f">
            <o:extrusion v:ext="view" autorotationcenter="t"/>
            <v:textpath style="font-family:&amp;quot;Century Gothic&amp;quot;;font-size:4pt;v-text-kern:t;mso-text-shadow:auto;font-weight:bold" string="Н"/>
            <w10:wrap type="none"/>
          </v:shape>
        </w:pict>
      </w:r>
      <w:r>
        <w:rPr/>
        <w:pict>
          <v:shape style="position:absolute;margin-left:313.682172pt;margin-top:27.039867pt;width:3.15pt;height:4.5pt;mso-position-horizontal-relative:page;mso-position-vertical-relative:page;z-index:-9328;rotation:310" type="#_x0000_t136" fillcolor="#ffffff" stroked="f">
            <o:extrusion v:ext="view" autorotationcenter="t"/>
            <v:textpath style="font-family:&amp;quot;Century Gothic&amp;quot;;font-size:4pt;v-text-kern:t;mso-text-shadow:auto;font-weight:bold" string="И"/>
            <w10:wrap type="none"/>
          </v:shape>
        </w:pict>
      </w:r>
      <w:r>
        <w:rPr/>
        <w:pict>
          <v:shape style="position:absolute;margin-left:316.428589pt;margin-top:24.483191pt;width:2.450pt;height:4.5pt;mso-position-horizontal-relative:page;mso-position-vertical-relative:page;z-index:-9304;rotation:317" type="#_x0000_t136" fillcolor="#ffffff" stroked="f">
            <o:extrusion v:ext="view" autorotationcenter="t"/>
            <v:textpath style="font-family:&amp;quot;Century Gothic&amp;quot;;font-size:4pt;v-text-kern:t;mso-text-shadow:auto;font-weight:bold" string="Е"/>
            <w10:wrap type="none"/>
          </v:shape>
        </w:pict>
      </w:r>
      <w:r>
        <w:rPr/>
        <w:pict>
          <v:shape style="position:absolute;margin-left:320.041992pt;margin-top:21.115751pt;width:3.85pt;height:4.5pt;mso-position-horizontal-relative:page;mso-position-vertical-relative:page;z-index:-9280;rotation:328" type="#_x0000_t136" fillcolor="#ffffff" stroked="f">
            <o:extrusion v:ext="view" autorotationcenter="t"/>
            <v:textpath style="font-family:&amp;quot;Century Gothic&amp;quot;;font-size:4pt;v-text-kern:t;mso-text-shadow:auto;font-weight:bold" string="М"/>
            <w10:wrap type="none"/>
          </v:shape>
        </w:pict>
      </w:r>
      <w:r>
        <w:rPr/>
        <w:pict>
          <v:shape style="position:absolute;margin-left:324.013184pt;margin-top:19.208158pt;width:2.95pt;height:4.5pt;mso-position-horizontal-relative:page;mso-position-vertical-relative:page;z-index:-9256;rotation:336" type="#_x0000_t136" fillcolor="#ffffff" stroked="f">
            <o:extrusion v:ext="view" autorotationcenter="t"/>
            <v:textpath style="font-family:&amp;quot;Century Gothic&amp;quot;;font-size:4pt;v-text-kern:t;mso-text-shadow:auto;font-weight:bold" string="Ч"/>
            <w10:wrap type="none"/>
          </v:shape>
        </w:pict>
      </w:r>
      <w:r>
        <w:rPr/>
        <w:pict>
          <v:shape style="position:absolute;margin-left:327.4245pt;margin-top:17.944006pt;width:2.75pt;height:4.5pt;mso-position-horizontal-relative:page;mso-position-vertical-relative:page;z-index:-9232;rotation:343" type="#_x0000_t136" fillcolor="#ffffff" stroked="f">
            <o:extrusion v:ext="view" autorotationcenter="t"/>
            <v:textpath style="font-family:&amp;quot;Century Gothic&amp;quot;;font-size:4pt;v-text-kern:t;mso-text-shadow:auto;font-weight:bold" string="С"/>
            <w10:wrap type="none"/>
          </v:shape>
        </w:pict>
      </w:r>
      <w:r>
        <w:rPr/>
        <w:pict>
          <v:shape style="position:absolute;margin-left:332.317596pt;margin-top:16.873522pt;width:2.65pt;height:4.5pt;mso-position-horizontal-relative:page;mso-position-vertical-relative:page;z-index:-9208;rotation:353" type="#_x0000_t136" fillcolor="#ffffff" stroked="f">
            <o:extrusion v:ext="view" autorotationcenter="t"/>
            <v:textpath style="font-family:&amp;quot;Century Gothic&amp;quot;;font-size:4pt;v-text-kern:t;mso-text-shadow:auto;font-weight:bold" string="Р"/>
            <w10:wrap type="none"/>
          </v:shape>
        </w:pict>
      </w:r>
      <w:r>
        <w:rPr/>
        <w:pict>
          <v:shape style="position:absolute;margin-left:156.664001pt;margin-top:16.364508pt;width:115.65pt;height:12pt;mso-position-horizontal-relative:page;mso-position-vertical-relative:page;z-index:-918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.581pt;margin-top:27.792507pt;width:258.3pt;height:12pt;mso-position-horizontal-relative:page;mso-position-vertical-relative:page;z-index:-916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75.371002pt;margin-top:39.07251pt;width:5.7pt;height:12pt;mso-position-horizontal-relative:page;mso-position-vertical-relative:page;z-index:-913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.581pt;margin-top:50.524509pt;width:264.2pt;height:12pt;mso-position-horizontal-relative:page;mso-position-vertical-relative:page;z-index:-911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3.733002pt;margin-top:61.952507pt;width:77.150pt;height:12pt;mso-position-horizontal-relative:page;mso-position-vertical-relative:page;z-index:-908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.581pt;margin-top:73.233505pt;width:264.05pt;height:12pt;mso-position-horizontal-relative:page;mso-position-vertical-relative:page;z-index:-906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8400" w:orient="landscape"/>
          <w:pgMar w:top="0" w:bottom="0" w:left="0" w:right="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72.7995pt;margin-top:14.422108pt;width:155.5027pt;height:45.8358pt;mso-position-horizontal-relative:page;mso-position-vertical-relative:page;z-index:-9040" type="#_x0000_t75" stroked="false">
            <v:imagedata r:id="rId39" o:title=""/>
          </v:shape>
        </w:pict>
      </w:r>
      <w:r>
        <w:rPr/>
        <w:pict>
          <v:shape style="position:absolute;margin-left:24.9739pt;margin-top:67.932510pt;width:248.4308pt;height:41.2453pt;mso-position-horizontal-relative:page;mso-position-vertical-relative:page;z-index:-9016" type="#_x0000_t75" stroked="false">
            <v:imagedata r:id="rId40" o:title=""/>
          </v:shape>
        </w:pict>
      </w:r>
      <w:r>
        <w:rPr/>
        <w:pict>
          <v:shape style="position:absolute;margin-left:21.0595pt;margin-top:117.693611pt;width:254.0244pt;height:111.3396pt;mso-position-horizontal-relative:page;mso-position-vertical-relative:page;z-index:-8992" type="#_x0000_t75" stroked="false">
            <v:imagedata r:id="rId41" o:title=""/>
          </v:shape>
        </w:pict>
      </w:r>
      <w:r>
        <w:rPr/>
        <w:pict>
          <v:shape style="position:absolute;margin-left:21.2484pt;margin-top:240.194504pt;width:228.407pt;height:65.4936pt;mso-position-horizontal-relative:page;mso-position-vertical-relative:page;z-index:-8968" type="#_x0000_t75" stroked="false">
            <v:imagedata r:id="rId42" o:title=""/>
          </v:shape>
        </w:pict>
      </w:r>
      <w:r>
        <w:rPr/>
        <w:pict>
          <v:group style="position:absolute;margin-left:259.528412pt;margin-top:287.837494pt;width:15.1pt;height:4.55pt;mso-position-horizontal-relative:page;mso-position-vertical-relative:page;z-index:-8944" coordorigin="5191,5757" coordsize="302,91">
            <v:group style="position:absolute;left:5191;top:5757;width:98;height:89" coordorigin="5191,5757" coordsize="98,89">
              <v:shape style="position:absolute;left:5191;top:5757;width:98;height:89" coordorigin="5191,5757" coordsize="98,89" path="m5229,5760l5195,5760,5198,5761,5201,5763,5202,5764,5204,5767,5204,5833,5203,5837,5200,5841,5196,5842,5191,5842,5191,5846,5232,5846,5232,5842,5227,5842,5224,5841,5221,5837,5220,5833,5220,5827,5228,5818,5220,5818,5226,5761,5229,5760xe" filled="true" fillcolor="#231f20" stroked="false">
                <v:path arrowok="t"/>
                <v:fill type="solid"/>
              </v:shape>
              <v:shape style="position:absolute;left:5191;top:5757;width:98;height:89" coordorigin="5191,5757" coordsize="98,89" path="m5288,5842l5245,5842,5245,5846,5288,5846,5288,5842xe" filled="true" fillcolor="#231f20" stroked="false">
                <v:path arrowok="t"/>
                <v:fill type="solid"/>
              </v:shape>
              <v:shape style="position:absolute;left:5191;top:5757;width:98;height:89" coordorigin="5191,5757" coordsize="98,89" path="m5274,5783l5258,5783,5258,5833,5258,5837,5254,5841,5250,5842,5283,5842,5275,5833,5274,5783xe" filled="true" fillcolor="#231f20" stroked="false">
                <v:path arrowok="t"/>
                <v:fill type="solid"/>
              </v:shape>
              <v:shape style="position:absolute;left:5191;top:5757;width:98;height:89" coordorigin="5191,5757" coordsize="98,89" path="m5288,5757l5247,5757,5247,5760,5251,5760,5254,5762,5257,5765,5258,5769,5258,5774,5220,5818,5228,5818,5258,5783,5274,5783,5275,5769,5284,5760,5288,5760,5288,5757xe" filled="true" fillcolor="#231f20" stroked="false">
                <v:path arrowok="t"/>
                <v:fill type="solid"/>
              </v:shape>
              <v:shape style="position:absolute;left:5191;top:5757;width:98;height:89" coordorigin="5191,5757" coordsize="98,89" path="m5234,5757l5191,5757,5191,5760,5234,5760,5234,5757xe" filled="true" fillcolor="#231f20" stroked="false">
                <v:path arrowok="t"/>
                <v:fill type="solid"/>
              </v:shape>
            </v:group>
            <v:group style="position:absolute;left:5294;top:5757;width:94;height:91" coordorigin="5294,5757" coordsize="94,91">
              <v:shape style="position:absolute;left:5294;top:5757;width:94;height:91" coordorigin="5294,5757" coordsize="94,91" path="m5303,5829l5299,5829,5297,5830,5294,5833,5294,5834,5294,5844,5298,5847,5311,5847,5315,5846,5322,5840,5325,5836,5325,5835,5311,5835,5310,5834,5305,5830,5303,5829xe" filled="true" fillcolor="#231f20" stroked="false">
                <v:path arrowok="t"/>
                <v:fill type="solid"/>
              </v:shape>
              <v:shape style="position:absolute;left:5294;top:5757;width:94;height:91" coordorigin="5294,5757" coordsize="94,91" path="m5387,5842l5341,5842,5341,5846,5387,5846,5387,5842xe" filled="true" fillcolor="#231f20" stroked="false">
                <v:path arrowok="t"/>
                <v:fill type="solid"/>
              </v:shape>
              <v:shape style="position:absolute;left:5294;top:5757;width:94;height:91" coordorigin="5294,5757" coordsize="94,91" path="m5376,5763l5358,5763,5357,5833,5357,5835,5346,5842,5383,5842,5374,5770,5374,5766,5376,5764,5376,5763xe" filled="true" fillcolor="#231f20" stroked="false">
                <v:path arrowok="t"/>
                <v:fill type="solid"/>
              </v:shape>
              <v:shape style="position:absolute;left:5294;top:5757;width:94;height:91" coordorigin="5294,5757" coordsize="94,91" path="m5387,5757l5308,5757,5308,5760,5314,5761,5317,5762,5320,5767,5321,5773,5321,5815,5320,5823,5318,5833,5316,5835,5325,5835,5327,5825,5328,5815,5328,5763,5376,5763,5377,5763,5380,5761,5383,5760,5387,5760,5387,5757xe" filled="true" fillcolor="#231f20" stroked="false">
                <v:path arrowok="t"/>
                <v:fill type="solid"/>
              </v:shape>
            </v:group>
            <v:group style="position:absolute;left:5395;top:5757;width:98;height:89" coordorigin="5395,5757" coordsize="98,89">
              <v:shape style="position:absolute;left:5395;top:5757;width:98;height:89" coordorigin="5395,5757" coordsize="98,89" path="m5434,5760l5400,5760,5403,5761,5406,5763,5407,5764,5408,5767,5408,5833,5408,5837,5406,5839,5405,5841,5401,5842,5395,5842,5395,5846,5436,5846,5436,5842,5431,5842,5428,5841,5426,5837,5425,5833,5425,5827,5433,5818,5425,5818,5431,5761,5434,5760xe" filled="true" fillcolor="#231f20" stroked="false">
                <v:path arrowok="t"/>
                <v:fill type="solid"/>
              </v:shape>
              <v:shape style="position:absolute;left:5395;top:5757;width:98;height:89" coordorigin="5395,5757" coordsize="98,89" path="m5493,5842l5450,5842,5450,5846,5493,5846,5493,5842xe" filled="true" fillcolor="#231f20" stroked="false">
                <v:path arrowok="t"/>
                <v:fill type="solid"/>
              </v:shape>
              <v:shape style="position:absolute;left:5395;top:5757;width:98;height:89" coordorigin="5395,5757" coordsize="98,89" path="m5479,5783l5463,5783,5463,5833,5462,5837,5459,5841,5455,5842,5488,5842,5479,5833,5479,5783xe" filled="true" fillcolor="#231f20" stroked="false">
                <v:path arrowok="t"/>
                <v:fill type="solid"/>
              </v:shape>
              <v:shape style="position:absolute;left:5395;top:5757;width:98;height:89" coordorigin="5395,5757" coordsize="98,89" path="m5493,5757l5451,5757,5451,5760,5455,5760,5458,5762,5462,5765,5463,5769,5463,5774,5425,5818,5433,5818,5463,5783,5479,5783,5479,5769,5488,5760,5493,5760,5493,5757xe" filled="true" fillcolor="#231f20" stroked="false">
                <v:path arrowok="t"/>
                <v:fill type="solid"/>
              </v:shape>
              <v:shape style="position:absolute;left:5395;top:5757;width:98;height:89" coordorigin="5395,5757" coordsize="98,89" path="m5438,5757l5395,5757,5395,5760,5438,5760,5438,5757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21.1509pt;margin-top:316.832703pt;width:253.6943pt;height:95.541pt;mso-position-horizontal-relative:page;mso-position-vertical-relative:page;z-index:-8920" type="#_x0000_t75" stroked="false">
            <v:imagedata r:id="rId43" o:title=""/>
          </v:shape>
        </w:pict>
      </w:r>
      <w:r>
        <w:rPr/>
        <w:pict>
          <v:shape style="position:absolute;margin-left:318.963287pt;margin-top:17.997707pt;width:253.3867pt;height:93.7244pt;mso-position-horizontal-relative:page;mso-position-vertical-relative:page;z-index:-8896" type="#_x0000_t75" stroked="false">
            <v:imagedata r:id="rId44" o:title=""/>
          </v:shape>
        </w:pict>
      </w:r>
      <w:r>
        <w:rPr/>
        <w:pict>
          <v:shape style="position:absolute;margin-left:318.865204pt;margin-top:116.77401pt;width:220.2351pt;height:7.1236pt;mso-position-horizontal-relative:page;mso-position-vertical-relative:page;z-index:-8872" type="#_x0000_t75" stroked="false">
            <v:imagedata r:id="rId45" o:title=""/>
          </v:shape>
        </w:pict>
      </w:r>
      <w:r>
        <w:rPr/>
        <w:pict>
          <v:shape style="position:absolute;margin-left:318.926392pt;margin-top:135.250214pt;width:253.2302pt;height:81.7531pt;mso-position-horizontal-relative:page;mso-position-vertical-relative:page;z-index:-8848" type="#_x0000_t75" stroked="false">
            <v:imagedata r:id="rId46" o:title=""/>
          </v:shape>
        </w:pict>
      </w:r>
      <w:r>
        <w:rPr/>
        <w:pict>
          <v:shape style="position:absolute;margin-left:319.029907pt;margin-top:224.922501pt;width:253.2385pt;height:70.5892pt;mso-position-horizontal-relative:page;mso-position-vertical-relative:page;z-index:-8824" type="#_x0000_t75" stroked="false">
            <v:imagedata r:id="rId47" o:title=""/>
          </v:shape>
        </w:pict>
      </w:r>
      <w:r>
        <w:rPr/>
        <w:pict>
          <v:group style="position:absolute;margin-left:318.937408pt;margin-top:311.548309pt;width:253.15pt;height:33.25pt;mso-position-horizontal-relative:page;mso-position-vertical-relative:page;z-index:-8800" coordorigin="6379,6231" coordsize="5063,665">
            <v:shape style="position:absolute;left:6379;top:6231;width:1090;height:406" type="#_x0000_t75" stroked="false">
              <v:imagedata r:id="rId48" o:title=""/>
            </v:shape>
            <v:group style="position:absolute;left:7728;top:6516;width:88;height:95" coordorigin="7728,6516" coordsize="88,95">
              <v:shape style="position:absolute;left:7728;top:6516;width:88;height:95" coordorigin="7728,6516" coordsize="88,95" path="m7779,6516l7728,6516,7728,6520,7733,6520,7736,6521,7742,6596,7741,6601,7738,6606,7734,6607,7728,6607,7728,6610,7787,6610,7797,6608,7805,6604,7766,6604,7762,6603,7759,6602,7759,6565,7775,6565,7807,6565,7806,6564,7789,6561,7799,6558,7774,6558,7759,6558,7759,6523,7802,6523,7801,6522,7797,6520,7786,6517,7779,6516xe" filled="true" fillcolor="#231f20" stroked="false">
                <v:path arrowok="t"/>
                <v:fill type="solid"/>
              </v:shape>
              <v:shape style="position:absolute;left:7728;top:6516;width:88;height:95" coordorigin="7728,6516" coordsize="88,95" path="m7807,6565l7775,6565,7782,6567,7787,6570,7793,6574,7795,6578,7795,6590,7793,6595,7785,6602,7779,6604,7805,6604,7811,6600,7815,6593,7815,6572,7807,6565xe" filled="true" fillcolor="#231f20" stroked="false">
                <v:path arrowok="t"/>
                <v:fill type="solid"/>
              </v:shape>
              <v:shape style="position:absolute;left:7728;top:6516;width:88;height:95" coordorigin="7728,6516" coordsize="88,95" path="m7802,6523l7773,6523,7780,6524,7789,6530,7791,6534,7791,6545,7789,6549,7780,6557,7774,6558,7799,6558,7802,6558,7809,6551,7809,6534,7807,6530,7802,6523xe" filled="true" fillcolor="#231f20" stroked="false">
                <v:path arrowok="t"/>
                <v:fill type="solid"/>
              </v:shape>
              <v:shape style="position:absolute;left:6383;top:6513;width:5058;height:382" type="#_x0000_t75" stroked="false">
                <v:imagedata r:id="rId49" o:title=""/>
              </v:shape>
            </v:group>
            <v:group style="position:absolute;left:9540;top:6514;width:80;height:100" coordorigin="9540,6514" coordsize="80,100">
              <v:shape style="position:absolute;left:9540;top:6514;width:80;height:100" coordorigin="9540,6514" coordsize="80,100" path="m9594,6514l9572,6514,9562,6518,9544,6537,9540,6549,9540,6579,9544,6591,9552,6600,9560,6609,9569,6613,9589,6613,9597,6610,9611,6597,9578,6597,9570,6593,9559,6576,9556,6566,9556,6544,9559,6535,9569,6523,9574,6520,9607,6520,9602,6516,9594,6514xe" filled="true" fillcolor="#231f20" stroked="false">
                <v:path arrowok="t"/>
                <v:fill type="solid"/>
              </v:shape>
              <v:shape style="position:absolute;left:9540;top:6514;width:80;height:100" coordorigin="9540,6514" coordsize="80,100" path="m9616,6573l9613,6582,9609,6587,9605,6590,9600,6595,9594,6597,9611,6597,9612,6597,9617,6587,9619,6575,9616,6573xe" filled="true" fillcolor="#231f20" stroked="false">
                <v:path arrowok="t"/>
                <v:fill type="solid"/>
              </v:shape>
              <v:shape style="position:absolute;left:9540;top:6514;width:80;height:100" coordorigin="9540,6514" coordsize="80,100" path="m9607,6520l9586,6520,9589,6521,9591,6524,9594,6526,9595,6529,9595,6533,9596,6537,9597,6540,9600,6544,9603,6545,9610,6545,9612,6544,9616,6541,9616,6539,9616,6531,9613,6526,9607,6520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392.591797pt;margin-top:313.567993pt;width:72.3972pt;height:5.0933pt;mso-position-horizontal-relative:page;mso-position-vertical-relative:page;z-index:-8776" type="#_x0000_t75" stroked="false">
            <v:imagedata r:id="rId50" o:title=""/>
          </v:shape>
        </w:pict>
      </w:r>
      <w:r>
        <w:rPr/>
        <w:pict>
          <v:group style="position:absolute;margin-left:483.673798pt;margin-top:311.389313pt;width:14.7pt;height:7.3pt;mso-position-horizontal-relative:page;mso-position-vertical-relative:page;z-index:-8752" coordorigin="9673,6228" coordsize="294,146">
            <v:group style="position:absolute;left:9673;top:6231;width:149;height:140" coordorigin="9673,6231" coordsize="149,140">
              <v:shape style="position:absolute;left:9673;top:6231;width:149;height:140" coordorigin="9673,6231" coordsize="149,140" path="m9803,6306l9769,6306,9769,6355,9769,6359,9750,6367,9750,6370,9822,6370,9822,6367,9813,6366,9810,6366,9806,6363,9805,6362,9803,6358,9803,6355,9803,6306xe" filled="true" fillcolor="#231f20" stroked="false">
                <v:path arrowok="t"/>
                <v:fill type="solid"/>
              </v:shape>
              <v:shape style="position:absolute;left:9673;top:6231;width:149;height:140" coordorigin="9673,6231" coordsize="149,140" path="m9736,6235l9681,6235,9686,6236,9688,6238,9691,6240,9693,6245,9693,6294,9694,6301,9718,6319,9730,6319,9749,6315,9769,6306,9803,6306,9803,6305,9738,6305,9735,6304,9730,6300,9728,6298,9726,6294,9726,6291,9726,6243,9727,6240,9730,6237,9732,6236,9736,6235xe" filled="true" fillcolor="#231f20" stroked="false">
                <v:path arrowok="t"/>
                <v:fill type="solid"/>
              </v:shape>
              <v:shape style="position:absolute;left:9673;top:6231;width:149;height:140" coordorigin="9673,6231" coordsize="149,140" path="m9813,6235l9759,6235,9763,6235,9765,6237,9767,6238,9768,6240,9769,6244,9769,6248,9769,6297,9760,6302,9751,6305,9803,6305,9803,6243,9804,6239,9806,6237,9808,6236,9813,6235xe" filled="true" fillcolor="#231f20" stroked="false">
                <v:path arrowok="t"/>
                <v:fill type="solid"/>
              </v:shape>
              <v:shape style="position:absolute;left:9673;top:6231;width:149;height:140" coordorigin="9673,6231" coordsize="149,140" path="m9740,6231l9673,6231,9673,6235,9740,6235,9740,6231xe" filled="true" fillcolor="#231f20" stroked="false">
                <v:path arrowok="t"/>
                <v:fill type="solid"/>
              </v:shape>
              <v:shape style="position:absolute;left:9673;top:6231;width:149;height:140" coordorigin="9673,6231" coordsize="149,140" path="m9822,6231l9755,6231,9755,6235,9822,6235,9822,6231xe" filled="true" fillcolor="#231f20" stroked="false">
                <v:path arrowok="t"/>
                <v:fill type="solid"/>
              </v:shape>
            </v:group>
            <v:group style="position:absolute;left:9835;top:6228;width:133;height:146" coordorigin="9835,6228" coordsize="133,146">
              <v:shape style="position:absolute;left:9835;top:6228;width:133;height:146" coordorigin="9835,6228" coordsize="133,146" path="m9921,6228l9898,6228,9885,6231,9862,6244,9852,6254,9839,6277,9835,6290,9835,6316,9872,6365,9911,6374,9922,6374,9932,6372,9949,6364,9950,6364,9907,6364,9898,6361,9892,6356,9885,6351,9880,6343,9874,6323,9872,6311,9872,6286,9910,6237,9950,6237,9949,6237,9931,6230,9921,6228xe" filled="true" fillcolor="#231f20" stroked="false">
                <v:path arrowok="t"/>
                <v:fill type="solid"/>
              </v:shape>
              <v:shape style="position:absolute;left:9835;top:6228;width:133;height:146" coordorigin="9835,6228" coordsize="133,146" path="m9965,6338l9926,6364,9950,6364,9957,6358,9965,6350,9965,6338xe" filled="true" fillcolor="#231f20" stroked="false">
                <v:path arrowok="t"/>
                <v:fill type="solid"/>
              </v:shape>
              <v:shape style="position:absolute;left:9835;top:6228;width:133;height:146" coordorigin="9835,6228" coordsize="133,146" path="m9950,6237l9929,6237,9938,6240,9955,6254,9960,6263,9963,6276,9967,6276,9967,6238,9953,6238,9950,6237xe" filled="true" fillcolor="#231f20" stroked="false">
                <v:path arrowok="t"/>
                <v:fill type="solid"/>
              </v:shape>
              <v:shape style="position:absolute;left:9835;top:6228;width:133;height:146" coordorigin="9835,6228" coordsize="133,146" path="m9967,6228l9963,6228,9963,6231,9962,6234,9960,6235,9959,6237,9957,6238,9967,6238,9967,6228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517.608398pt;margin-top:311.389313pt;width:54.7836pt;height:8.3912pt;mso-position-horizontal-relative:page;mso-position-vertical-relative:page;z-index:-8728" type="#_x0000_t75" stroked="false">
            <v:imagedata r:id="rId51" o:title=""/>
          </v:shape>
        </w:pict>
      </w:r>
      <w:r>
        <w:rPr/>
        <w:pict>
          <v:group style="position:absolute;margin-left:461.413605pt;margin-top:403.809113pt;width:3.2pt;height:5.15pt;mso-position-horizontal-relative:page;mso-position-vertical-relative:page;z-index:-8704" coordorigin="9228,8076" coordsize="64,103">
            <v:shape style="position:absolute;left:9228;top:8076;width:64;height:103" coordorigin="9228,8076" coordsize="64,103" path="m9238,8159l9234,8159,9232,8160,9229,8163,9228,8165,9228,8170,9230,8172,9232,8174,9236,8177,9242,8178,9263,8178,9273,8175,9276,8172,9258,8172,9254,8170,9244,8162,9241,8160,9239,8159,9238,8159xe" filled="true" fillcolor="#231f20" stroked="false">
              <v:path arrowok="t"/>
              <v:fill type="solid"/>
            </v:shape>
            <v:shape style="position:absolute;left:9228;top:8076;width:64;height:103" coordorigin="9228,8076" coordsize="64,103" path="m9287,8091l9256,8091,9260,8092,9263,8095,9266,8098,9267,8101,9267,8108,9248,8125,9248,8127,9257,8129,9264,8133,9273,8144,9275,8150,9275,8161,9274,8165,9271,8168,9269,8171,9266,8172,9276,8172,9280,8168,9288,8161,9291,8152,9291,8136,9290,8130,9284,8122,9280,8119,9274,8116,9278,8114,9282,8111,9286,8104,9287,8101,9287,8091,9287,8091xe" filled="true" fillcolor="#231f20" stroked="false">
              <v:path arrowok="t"/>
              <v:fill type="solid"/>
            </v:shape>
            <v:shape style="position:absolute;left:9228;top:8076;width:64;height:103" coordorigin="9228,8076" coordsize="64,103" path="m9270,8076l9257,8076,9251,8078,9240,8086,9235,8092,9232,8100,9235,8101,9239,8094,9245,8091,9287,8091,9285,8087,9276,8078,9270,8076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.526pt;margin-top:209.763pt;width:.6pt;height:.1pt;mso-position-horizontal-relative:page;mso-position-vertical-relative:page;z-index:-8680" coordorigin="31,4195" coordsize="12,2">
            <v:shape style="position:absolute;left:31;top:4195;width:12;height:2" coordorigin="31,4195" coordsize="12,0" path="m31,4195l42,4195e" filled="false" stroked="true" strokeweight=".694pt" strokecolor="#231f20">
              <v:path arrowok="t"/>
            </v:shape>
            <w10:wrap type="none"/>
          </v:group>
        </w:pict>
      </w:r>
      <w:r>
        <w:rPr/>
        <w:pict>
          <v:group style="position:absolute;margin-left:594.877014pt;margin-top:209.763pt;width:.4pt;height:.1pt;mso-position-horizontal-relative:page;mso-position-vertical-relative:page;z-index:-8656" coordorigin="11898,4195" coordsize="8,2">
            <v:shape style="position:absolute;left:11898;top:4195;width:8;height:2" coordorigin="11898,4195" coordsize="8,0" path="m11898,4195l11906,4195e" filled="false" stroked="true" strokeweight=".694pt" strokecolor="#231f20">
              <v:path arrowok="t"/>
            </v:shape>
            <w10:wrap type="none"/>
          </v:group>
        </w:pict>
      </w:r>
    </w:p>
    <w:sectPr>
      <w:pgSz w:w="11910" w:h="8400" w:orient="landscape"/>
      <w:pgMar w:top="2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entury Gothic">
    <w:altName w:val="Century Gothic"/>
    <w:charset w:val="CC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Century Gothic" w:hAnsi="Century Gothic" w:eastAsia="Century Gothic"/>
      <w:b/>
      <w:bCs/>
      <w:sz w:val="9"/>
      <w:szCs w:val="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83550</dc:creator>
  <dcterms:created xsi:type="dcterms:W3CDTF">2017-08-29T11:39:08Z</dcterms:created>
  <dcterms:modified xsi:type="dcterms:W3CDTF">2017-08-29T11:39:08Z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2017-02-03T00:00:00Z</vt:filetime>
  </property>
  <property fmtid="{D5CDD505-2E9C-101B-9397-08002B2CF9AE}" pid="3" name="LastSaved">
    <vt:filetime>2017-08-29T00:00:00Z</vt:filetime>
  </property>
</Properties>
</file>